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0E379" w14:textId="77777777" w:rsidR="008C6884" w:rsidRDefault="008C6884" w:rsidP="00FA03AA">
      <w:pPr>
        <w:pStyle w:val="Rubrik4"/>
        <w:jc w:val="center"/>
      </w:pPr>
    </w:p>
    <w:p w14:paraId="3EA0E37A" w14:textId="77777777" w:rsidR="00FA03AA" w:rsidRDefault="00FA03AA" w:rsidP="00FA03AA"/>
    <w:p w14:paraId="3EA0E37B" w14:textId="77777777" w:rsidR="00FA03AA" w:rsidRDefault="00FA03AA" w:rsidP="00FA03AA"/>
    <w:p w14:paraId="3EA0E37C" w14:textId="77777777" w:rsidR="00FA03AA" w:rsidRDefault="00FA03AA" w:rsidP="00FA03AA"/>
    <w:p w14:paraId="3EA0E37D" w14:textId="77777777" w:rsidR="00FA03AA" w:rsidRDefault="00FA03AA" w:rsidP="00FA03AA"/>
    <w:p w14:paraId="3EA0E37E" w14:textId="77777777" w:rsidR="00FA03AA" w:rsidRDefault="00FA03AA" w:rsidP="00FA03AA"/>
    <w:p w14:paraId="3EA0E37F" w14:textId="77777777" w:rsidR="00FA03AA" w:rsidRDefault="00FA03AA" w:rsidP="00FA03AA"/>
    <w:p w14:paraId="3EA0E380" w14:textId="77777777" w:rsidR="00FA03AA" w:rsidRDefault="00FA03AA" w:rsidP="00FA03AA"/>
    <w:p w14:paraId="3EA0E381" w14:textId="77777777" w:rsidR="00FA03AA" w:rsidRDefault="00FA03AA" w:rsidP="00FA03AA"/>
    <w:p w14:paraId="3EA0E382" w14:textId="77777777" w:rsidR="00FA03AA" w:rsidRDefault="00FA03AA" w:rsidP="00FA03AA"/>
    <w:p w14:paraId="3EA0E383" w14:textId="77777777" w:rsidR="00FA03AA" w:rsidRDefault="00FA03AA" w:rsidP="00FA03AA"/>
    <w:p w14:paraId="3EA0E384" w14:textId="77777777" w:rsidR="00FA03AA" w:rsidRDefault="00FA03AA" w:rsidP="00FA03AA"/>
    <w:p w14:paraId="3EA0E385" w14:textId="77777777" w:rsidR="00FA03AA" w:rsidRDefault="00B77FBD" w:rsidP="00FA03AA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Användar</w:t>
      </w:r>
      <w:r w:rsidR="00FA03AA">
        <w:rPr>
          <w:rFonts w:ascii="Calibri" w:hAnsi="Calibri"/>
          <w:b/>
          <w:sz w:val="40"/>
          <w:szCs w:val="40"/>
        </w:rPr>
        <w:t>manual utförare</w:t>
      </w:r>
    </w:p>
    <w:p w14:paraId="3EA0E386" w14:textId="77777777" w:rsidR="00FA03AA" w:rsidRDefault="00FA03AA" w:rsidP="00FA03AA">
      <w:pPr>
        <w:jc w:val="center"/>
        <w:rPr>
          <w:rFonts w:ascii="Calibri" w:hAnsi="Calibri"/>
          <w:b/>
          <w:sz w:val="40"/>
          <w:szCs w:val="40"/>
        </w:rPr>
      </w:pPr>
    </w:p>
    <w:p w14:paraId="3EA0E387" w14:textId="77777777" w:rsidR="00FA03AA" w:rsidRDefault="00FA03AA" w:rsidP="00FA03AA">
      <w:pPr>
        <w:jc w:val="center"/>
      </w:pPr>
    </w:p>
    <w:p w14:paraId="3EA0E388" w14:textId="77777777" w:rsidR="00FA03AA" w:rsidRDefault="00FA03AA" w:rsidP="00FA03AA">
      <w:pPr>
        <w:jc w:val="center"/>
      </w:pPr>
    </w:p>
    <w:p w14:paraId="3EA0E389" w14:textId="77777777" w:rsidR="00FA03AA" w:rsidRDefault="00FA03AA" w:rsidP="00FA03AA">
      <w:pPr>
        <w:jc w:val="center"/>
      </w:pPr>
    </w:p>
    <w:p w14:paraId="3EA0E38A" w14:textId="77777777" w:rsidR="00FA03AA" w:rsidRDefault="00FA03AA" w:rsidP="00FA03AA">
      <w:pPr>
        <w:jc w:val="center"/>
      </w:pPr>
    </w:p>
    <w:p w14:paraId="3EA0E38B" w14:textId="77777777" w:rsidR="00FA03AA" w:rsidRDefault="00FA03AA" w:rsidP="00FA03AA">
      <w:pPr>
        <w:jc w:val="center"/>
      </w:pPr>
    </w:p>
    <w:p w14:paraId="3EA0E38C" w14:textId="77777777" w:rsidR="00FA03AA" w:rsidRDefault="00FA03AA" w:rsidP="00FA03AA">
      <w:pPr>
        <w:jc w:val="center"/>
      </w:pPr>
    </w:p>
    <w:p w14:paraId="3EA0E38D" w14:textId="77777777" w:rsidR="00FA03AA" w:rsidRDefault="00FA03AA" w:rsidP="00FA03AA">
      <w:pPr>
        <w:jc w:val="center"/>
      </w:pPr>
    </w:p>
    <w:p w14:paraId="3EA0E38E" w14:textId="77777777" w:rsidR="00FA03AA" w:rsidRDefault="00FA03AA" w:rsidP="00FA03AA">
      <w:pPr>
        <w:jc w:val="center"/>
      </w:pPr>
    </w:p>
    <w:p w14:paraId="3EA0E38F" w14:textId="77777777" w:rsidR="00FA03AA" w:rsidRDefault="00FA03AA" w:rsidP="00FA03AA">
      <w:pPr>
        <w:jc w:val="center"/>
      </w:pPr>
    </w:p>
    <w:p w14:paraId="3EA0E390" w14:textId="77777777" w:rsidR="00FA03AA" w:rsidRDefault="00FA03AA" w:rsidP="00FA03AA">
      <w:pPr>
        <w:jc w:val="center"/>
      </w:pPr>
    </w:p>
    <w:p w14:paraId="3EA0E391" w14:textId="77777777" w:rsidR="00FA03AA" w:rsidRDefault="00FA03AA" w:rsidP="00FA03AA">
      <w:pPr>
        <w:jc w:val="center"/>
      </w:pPr>
    </w:p>
    <w:p w14:paraId="3EA0E392" w14:textId="77777777" w:rsidR="00FA03AA" w:rsidRDefault="00FA03AA" w:rsidP="00FA03AA">
      <w:pPr>
        <w:jc w:val="center"/>
      </w:pPr>
    </w:p>
    <w:p w14:paraId="3EA0E393" w14:textId="77777777" w:rsidR="00FA03AA" w:rsidRDefault="00FA03AA" w:rsidP="00FA03AA">
      <w:pPr>
        <w:jc w:val="center"/>
      </w:pPr>
    </w:p>
    <w:p w14:paraId="3EA0E394" w14:textId="77777777" w:rsidR="00FA03AA" w:rsidRDefault="00FA03AA" w:rsidP="00FA03AA">
      <w:pPr>
        <w:jc w:val="center"/>
      </w:pPr>
    </w:p>
    <w:p w14:paraId="3EA0E395" w14:textId="77777777" w:rsidR="00FA03AA" w:rsidRDefault="00FA03AA" w:rsidP="00FA03AA">
      <w:pPr>
        <w:jc w:val="center"/>
      </w:pPr>
    </w:p>
    <w:p w14:paraId="3EA0E396" w14:textId="77777777" w:rsidR="00FA03AA" w:rsidRDefault="00FA03AA" w:rsidP="00FA03AA">
      <w:pPr>
        <w:jc w:val="center"/>
      </w:pPr>
    </w:p>
    <w:p w14:paraId="3EA0E397" w14:textId="77777777" w:rsidR="00FA03AA" w:rsidRDefault="00FA03AA" w:rsidP="00FA03AA">
      <w:pPr>
        <w:jc w:val="center"/>
      </w:pPr>
    </w:p>
    <w:p w14:paraId="3EA0E398" w14:textId="77777777" w:rsidR="00FA03AA" w:rsidRDefault="00FA03AA" w:rsidP="00FA03AA">
      <w:pPr>
        <w:jc w:val="center"/>
      </w:pPr>
    </w:p>
    <w:p w14:paraId="3EA0E399" w14:textId="77777777" w:rsidR="00FA03AA" w:rsidRDefault="00FA03AA" w:rsidP="00FA03AA">
      <w:pPr>
        <w:jc w:val="center"/>
      </w:pPr>
    </w:p>
    <w:p w14:paraId="3EA0E39A" w14:textId="77777777" w:rsidR="00FA03AA" w:rsidRDefault="00FA03AA" w:rsidP="00FA03AA">
      <w:pPr>
        <w:jc w:val="center"/>
      </w:pPr>
    </w:p>
    <w:p w14:paraId="3EA0E39B" w14:textId="77777777" w:rsidR="00FA03AA" w:rsidRDefault="00FA03AA" w:rsidP="00FA03AA">
      <w:pPr>
        <w:jc w:val="center"/>
      </w:pPr>
    </w:p>
    <w:p w14:paraId="3EA0E39C" w14:textId="77777777" w:rsidR="008740C3" w:rsidRDefault="008740C3" w:rsidP="00FA03AA">
      <w:pPr>
        <w:jc w:val="center"/>
      </w:pPr>
    </w:p>
    <w:p w14:paraId="3EA0E39D" w14:textId="77777777" w:rsidR="00FA03AA" w:rsidRDefault="00FA03AA" w:rsidP="00FA03AA">
      <w:pPr>
        <w:jc w:val="center"/>
      </w:pPr>
    </w:p>
    <w:p w14:paraId="3EA0E39E" w14:textId="77777777" w:rsidR="00B77FBD" w:rsidRPr="00BE3B28" w:rsidRDefault="00B77FBD" w:rsidP="00FA03AA">
      <w:pPr>
        <w:rPr>
          <w:b/>
          <w:noProof/>
          <w:sz w:val="24"/>
          <w:szCs w:val="24"/>
          <w:u w:val="single"/>
        </w:rPr>
      </w:pPr>
      <w:r w:rsidRPr="00BE3B28">
        <w:rPr>
          <w:b/>
          <w:noProof/>
          <w:sz w:val="24"/>
          <w:szCs w:val="24"/>
          <w:u w:val="single"/>
        </w:rPr>
        <w:lastRenderedPageBreak/>
        <w:t>Bekräfta en beställning</w:t>
      </w:r>
    </w:p>
    <w:p w14:paraId="3EA0E39F" w14:textId="77777777" w:rsidR="00B77FBD" w:rsidRDefault="00B77FBD" w:rsidP="00FA03AA">
      <w:pPr>
        <w:rPr>
          <w:noProof/>
        </w:rPr>
      </w:pPr>
    </w:p>
    <w:p w14:paraId="3EA0E3A0" w14:textId="77777777" w:rsidR="00FA03AA" w:rsidRDefault="00B84FC7" w:rsidP="00FA03AA">
      <w:r>
        <w:rPr>
          <w:noProof/>
        </w:rPr>
        <w:drawing>
          <wp:inline distT="0" distB="0" distL="0" distR="0" wp14:anchorId="3EA0E3F3" wp14:editId="3EA0E3F4">
            <wp:extent cx="4680585" cy="2277110"/>
            <wp:effectExtent l="0" t="0" r="5715" b="8890"/>
            <wp:docPr id="179" name="Bildobjekt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A1" w14:textId="77777777" w:rsidR="00FA03AA" w:rsidRDefault="00FA03AA" w:rsidP="00FA03AA">
      <w:pPr>
        <w:pStyle w:val="Liststycke"/>
        <w:numPr>
          <w:ilvl w:val="0"/>
          <w:numId w:val="27"/>
        </w:numPr>
      </w:pPr>
      <w:r>
        <w:t>Klicka på Arbetsöversikt.</w:t>
      </w:r>
    </w:p>
    <w:p w14:paraId="3EA0E3A2" w14:textId="77777777" w:rsidR="00FA03AA" w:rsidRDefault="00FA03AA" w:rsidP="00FA03AA"/>
    <w:p w14:paraId="3EA0E3A3" w14:textId="77777777" w:rsidR="00FA03AA" w:rsidRDefault="00FA03AA" w:rsidP="00FA03AA"/>
    <w:p w14:paraId="3EA0E3A4" w14:textId="77777777" w:rsidR="00FA03AA" w:rsidRDefault="00B84FC7" w:rsidP="00FA03AA">
      <w:r>
        <w:rPr>
          <w:noProof/>
        </w:rPr>
        <w:drawing>
          <wp:inline distT="0" distB="0" distL="0" distR="0" wp14:anchorId="3EA0E3F5" wp14:editId="3EA0E3F6">
            <wp:extent cx="4680585" cy="1932305"/>
            <wp:effectExtent l="0" t="0" r="5715" b="0"/>
            <wp:docPr id="182" name="Bildobjekt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A5" w14:textId="77777777" w:rsidR="00FA03AA" w:rsidRDefault="00FA03AA" w:rsidP="00FA03AA">
      <w:pPr>
        <w:pStyle w:val="Liststycke"/>
        <w:numPr>
          <w:ilvl w:val="0"/>
          <w:numId w:val="27"/>
        </w:numPr>
      </w:pPr>
      <w:r>
        <w:t>Klicka på Beställningar.</w:t>
      </w:r>
    </w:p>
    <w:p w14:paraId="3EA0E3A6" w14:textId="77777777" w:rsidR="00FA03AA" w:rsidRDefault="00FA03AA" w:rsidP="00FA03AA"/>
    <w:p w14:paraId="3EA0E3A7" w14:textId="77777777" w:rsidR="00FA03AA" w:rsidRDefault="00B84FC7" w:rsidP="00FA03AA">
      <w:r>
        <w:rPr>
          <w:noProof/>
        </w:rPr>
        <w:drawing>
          <wp:inline distT="0" distB="0" distL="0" distR="0" wp14:anchorId="3EA0E3F7" wp14:editId="3EA0E3F8">
            <wp:extent cx="4680585" cy="1877695"/>
            <wp:effectExtent l="0" t="0" r="5715" b="8255"/>
            <wp:docPr id="202" name="Bildobjekt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A8" w14:textId="77777777" w:rsidR="00FA03AA" w:rsidRDefault="00FA03AA" w:rsidP="00FA03AA">
      <w:pPr>
        <w:pStyle w:val="Liststycke"/>
        <w:numPr>
          <w:ilvl w:val="0"/>
          <w:numId w:val="27"/>
        </w:numPr>
      </w:pPr>
      <w:r>
        <w:lastRenderedPageBreak/>
        <w:t xml:space="preserve">Markera den beställning du önskar bekräfta och dubbelklicka alt. </w:t>
      </w:r>
    </w:p>
    <w:p w14:paraId="3EA0E3A9" w14:textId="77777777" w:rsidR="00FA03AA" w:rsidRDefault="000D0113" w:rsidP="000D0113">
      <w:pPr>
        <w:pStyle w:val="Liststycke"/>
      </w:pPr>
      <w:r>
        <w:t>k</w:t>
      </w:r>
      <w:r w:rsidR="00FA03AA">
        <w:t>licka på Öppna markerad.</w:t>
      </w:r>
    </w:p>
    <w:p w14:paraId="3EA0E3AA" w14:textId="77777777" w:rsidR="00FA03AA" w:rsidRDefault="00FA03AA" w:rsidP="00FA03AA"/>
    <w:p w14:paraId="3EA0E3AB" w14:textId="77777777" w:rsidR="00290B00" w:rsidRDefault="00290B00" w:rsidP="00FA03AA"/>
    <w:p w14:paraId="3EA0E3AC" w14:textId="77777777" w:rsidR="00FA03AA" w:rsidRDefault="00B84FC7" w:rsidP="00FA03AA">
      <w:r>
        <w:rPr>
          <w:noProof/>
        </w:rPr>
        <w:drawing>
          <wp:inline distT="0" distB="0" distL="0" distR="0" wp14:anchorId="3EA0E3F9" wp14:editId="3EA0E3FA">
            <wp:extent cx="4680585" cy="2640330"/>
            <wp:effectExtent l="0" t="0" r="5715" b="7620"/>
            <wp:docPr id="203" name="Bildobjekt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AD" w14:textId="77777777" w:rsidR="0064284E" w:rsidRDefault="00B77FBD" w:rsidP="00FA03AA">
      <w:pPr>
        <w:pStyle w:val="Liststycke"/>
        <w:numPr>
          <w:ilvl w:val="0"/>
          <w:numId w:val="27"/>
        </w:numPr>
      </w:pPr>
      <w:r>
        <w:t>Under Ansvarig kommer namnet upp på dig som är inloggad</w:t>
      </w:r>
      <w:r w:rsidR="00FA03AA">
        <w:t>.</w:t>
      </w:r>
    </w:p>
    <w:p w14:paraId="3EA0E3AE" w14:textId="77777777" w:rsidR="001B5871" w:rsidRDefault="001B5871" w:rsidP="001B5871"/>
    <w:p w14:paraId="3EA0E3AF" w14:textId="77777777" w:rsidR="001B5871" w:rsidRDefault="00B84FC7" w:rsidP="001B5871">
      <w:r>
        <w:rPr>
          <w:noProof/>
        </w:rPr>
        <w:drawing>
          <wp:inline distT="0" distB="0" distL="0" distR="0" wp14:anchorId="3EA0E3FB" wp14:editId="3EA0E3FC">
            <wp:extent cx="4680585" cy="2282190"/>
            <wp:effectExtent l="0" t="0" r="5715" b="3810"/>
            <wp:docPr id="204" name="Bildobjekt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B0" w14:textId="77777777" w:rsidR="001B5871" w:rsidRDefault="001B5871" w:rsidP="001B5871">
      <w:pPr>
        <w:pStyle w:val="Liststycke"/>
        <w:numPr>
          <w:ilvl w:val="0"/>
          <w:numId w:val="27"/>
        </w:numPr>
      </w:pPr>
      <w:r>
        <w:t>Klicka på processteget Inkommen beställning.</w:t>
      </w:r>
    </w:p>
    <w:p w14:paraId="3EA0E3B1" w14:textId="77777777" w:rsidR="001B5871" w:rsidRDefault="001B5871" w:rsidP="001B5871">
      <w:pPr>
        <w:pStyle w:val="Liststycke"/>
        <w:numPr>
          <w:ilvl w:val="0"/>
          <w:numId w:val="27"/>
        </w:numPr>
      </w:pPr>
      <w:r>
        <w:t xml:space="preserve">Här kan du öppna upp (och även skriva ut) den beställning som inkommit från myndighet genom att klicka på den blå texten. Beställningen öppnas </w:t>
      </w:r>
      <w:r w:rsidR="00BE3B28">
        <w:t xml:space="preserve">då </w:t>
      </w:r>
      <w:r>
        <w:t xml:space="preserve">upp i ett nytt fönster som en </w:t>
      </w:r>
      <w:proofErr w:type="spellStart"/>
      <w:r>
        <w:t>pdf</w:t>
      </w:r>
      <w:proofErr w:type="spellEnd"/>
      <w:r>
        <w:t>.</w:t>
      </w:r>
    </w:p>
    <w:p w14:paraId="3EA0E3B2" w14:textId="77777777" w:rsidR="001B5871" w:rsidRDefault="001B5871" w:rsidP="001B5871">
      <w:pPr>
        <w:pStyle w:val="Liststycke"/>
      </w:pPr>
    </w:p>
    <w:p w14:paraId="3EA0E3B3" w14:textId="77777777" w:rsidR="00FA03AA" w:rsidRDefault="0050410E" w:rsidP="0064284E">
      <w:pPr>
        <w:pStyle w:val="Liststycke"/>
        <w:ind w:left="0"/>
      </w:pPr>
      <w:r>
        <w:rPr>
          <w:noProof/>
        </w:rPr>
        <w:lastRenderedPageBreak/>
        <w:drawing>
          <wp:inline distT="0" distB="0" distL="0" distR="0" wp14:anchorId="3EA0E3FD" wp14:editId="3EA0E3FE">
            <wp:extent cx="4680585" cy="2268220"/>
            <wp:effectExtent l="0" t="0" r="5715" b="0"/>
            <wp:docPr id="205" name="Bildobjekt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B4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 xml:space="preserve">Klicka på </w:t>
      </w:r>
      <w:r w:rsidR="00290B00">
        <w:t xml:space="preserve">processteget </w:t>
      </w:r>
      <w:r>
        <w:t>Åtgärd.</w:t>
      </w:r>
    </w:p>
    <w:p w14:paraId="3EA0E3B5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>Välj Godta beställning under Vald åtgärd.</w:t>
      </w:r>
    </w:p>
    <w:p w14:paraId="3EA0E3B6" w14:textId="77777777" w:rsidR="0064284E" w:rsidRDefault="00290B00" w:rsidP="0064284E">
      <w:pPr>
        <w:pStyle w:val="Liststycke"/>
        <w:numPr>
          <w:ilvl w:val="0"/>
          <w:numId w:val="27"/>
        </w:numPr>
      </w:pPr>
      <w:r>
        <w:t xml:space="preserve">Klicka på </w:t>
      </w:r>
      <w:r w:rsidR="0064284E">
        <w:t>Slutför initieringen.</w:t>
      </w:r>
    </w:p>
    <w:p w14:paraId="3EA0E3B7" w14:textId="77777777" w:rsidR="0064284E" w:rsidRDefault="0064284E" w:rsidP="0064284E"/>
    <w:p w14:paraId="3EA0E3B8" w14:textId="77777777" w:rsidR="00290B00" w:rsidRDefault="00290B00" w:rsidP="0064284E"/>
    <w:p w14:paraId="3EA0E3B9" w14:textId="77777777" w:rsidR="0064284E" w:rsidRDefault="0050410E" w:rsidP="0064284E">
      <w:r>
        <w:rPr>
          <w:noProof/>
        </w:rPr>
        <w:drawing>
          <wp:inline distT="0" distB="0" distL="0" distR="0" wp14:anchorId="3EA0E3FF" wp14:editId="3EA0E400">
            <wp:extent cx="4680585" cy="2626360"/>
            <wp:effectExtent l="0" t="0" r="5715" b="2540"/>
            <wp:docPr id="206" name="Bildobjekt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BA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>Klicka på Skapa slutredigeringsdokument.</w:t>
      </w:r>
    </w:p>
    <w:p w14:paraId="3EA0E3BB" w14:textId="77777777" w:rsidR="0064284E" w:rsidRDefault="0064284E" w:rsidP="0064284E"/>
    <w:p w14:paraId="3EA0E3BC" w14:textId="77777777" w:rsidR="0064284E" w:rsidRDefault="0050410E" w:rsidP="0064284E">
      <w:r>
        <w:rPr>
          <w:noProof/>
        </w:rPr>
        <w:lastRenderedPageBreak/>
        <w:drawing>
          <wp:inline distT="0" distB="0" distL="0" distR="0" wp14:anchorId="3EA0E401" wp14:editId="3EA0E402">
            <wp:extent cx="4680585" cy="4146550"/>
            <wp:effectExtent l="0" t="0" r="5715" b="6350"/>
            <wp:docPr id="207" name="Bildobjekt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BD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>Klicka på Skapa ny.</w:t>
      </w:r>
    </w:p>
    <w:p w14:paraId="3EA0E3BE" w14:textId="77777777" w:rsidR="0064284E" w:rsidRDefault="0064284E" w:rsidP="0064284E"/>
    <w:p w14:paraId="3EA0E3BF" w14:textId="77777777" w:rsidR="0064284E" w:rsidRDefault="0050410E" w:rsidP="0064284E">
      <w:r>
        <w:rPr>
          <w:noProof/>
        </w:rPr>
        <w:drawing>
          <wp:inline distT="0" distB="0" distL="0" distR="0" wp14:anchorId="3EA0E403" wp14:editId="3EA0E404">
            <wp:extent cx="4680585" cy="2382520"/>
            <wp:effectExtent l="0" t="0" r="5715" b="0"/>
            <wp:docPr id="208" name="Bildobjekt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C0" w14:textId="77777777" w:rsidR="0064284E" w:rsidRDefault="0064284E" w:rsidP="0064284E">
      <w:pPr>
        <w:pStyle w:val="Liststycke"/>
        <w:numPr>
          <w:ilvl w:val="0"/>
          <w:numId w:val="27"/>
        </w:numPr>
      </w:pPr>
      <w:r>
        <w:t>Klicka på Skapa och signera handling.</w:t>
      </w:r>
    </w:p>
    <w:p w14:paraId="3EA0E3C1" w14:textId="77777777" w:rsidR="00574610" w:rsidRDefault="00574610" w:rsidP="00574610"/>
    <w:p w14:paraId="3EA0E3C2" w14:textId="77777777" w:rsidR="00290B00" w:rsidRDefault="00290B00" w:rsidP="00574610"/>
    <w:p w14:paraId="3EA0E3C3" w14:textId="77777777" w:rsidR="00574610" w:rsidRDefault="0050410E" w:rsidP="00574610">
      <w:r>
        <w:rPr>
          <w:noProof/>
        </w:rPr>
        <w:lastRenderedPageBreak/>
        <w:drawing>
          <wp:inline distT="0" distB="0" distL="0" distR="0" wp14:anchorId="3EA0E405" wp14:editId="3EA0E406">
            <wp:extent cx="4680585" cy="2599690"/>
            <wp:effectExtent l="0" t="0" r="5715" b="0"/>
            <wp:docPr id="209" name="Bildobjekt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C4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Bocka i Handlingen är slutgiltig.</w:t>
      </w:r>
    </w:p>
    <w:p w14:paraId="3EA0E3C5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Klicka på Spara.</w:t>
      </w:r>
    </w:p>
    <w:p w14:paraId="3EA0E3C6" w14:textId="77777777" w:rsidR="00C85D40" w:rsidRDefault="00C85D40" w:rsidP="00C85D40"/>
    <w:p w14:paraId="3EA0E3C7" w14:textId="77777777" w:rsidR="00C85D40" w:rsidRDefault="00C85D40" w:rsidP="00C85D40">
      <w:r>
        <w:rPr>
          <w:noProof/>
        </w:rPr>
        <w:drawing>
          <wp:inline distT="0" distB="0" distL="0" distR="0" wp14:anchorId="3EA0E407" wp14:editId="3EA0E408">
            <wp:extent cx="4680585" cy="591820"/>
            <wp:effectExtent l="0" t="0" r="5715" b="0"/>
            <wp:docPr id="210" name="Bildobjekt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C8" w14:textId="77777777" w:rsidR="00C85D40" w:rsidRDefault="00C85D40" w:rsidP="00C85D40">
      <w:pPr>
        <w:pStyle w:val="Liststycke"/>
        <w:numPr>
          <w:ilvl w:val="0"/>
          <w:numId w:val="27"/>
        </w:numPr>
      </w:pPr>
      <w:r>
        <w:t>Klicka på Signera.</w:t>
      </w:r>
    </w:p>
    <w:p w14:paraId="3EA0E3C9" w14:textId="77777777" w:rsidR="00574610" w:rsidRDefault="00574610" w:rsidP="00574610"/>
    <w:p w14:paraId="3EA0E3CA" w14:textId="77777777" w:rsidR="00574610" w:rsidRDefault="00574610" w:rsidP="00574610">
      <w:r>
        <w:rPr>
          <w:noProof/>
        </w:rPr>
        <w:drawing>
          <wp:inline distT="0" distB="0" distL="0" distR="0" wp14:anchorId="3EA0E409" wp14:editId="3EA0E40A">
            <wp:extent cx="4680585" cy="1264920"/>
            <wp:effectExtent l="0" t="0" r="5715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CB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När det står Status: Signerad kan du stänga ned sidan på det röda krysset i högra hörnet.</w:t>
      </w:r>
    </w:p>
    <w:p w14:paraId="3EA0E3CC" w14:textId="77777777" w:rsidR="00574610" w:rsidRDefault="00574610" w:rsidP="00574610"/>
    <w:p w14:paraId="3EA0E3CD" w14:textId="77777777" w:rsidR="00290B00" w:rsidRDefault="00290B00" w:rsidP="00574610"/>
    <w:p w14:paraId="3EA0E3CE" w14:textId="77777777" w:rsidR="00574610" w:rsidRDefault="00C85D40" w:rsidP="00574610">
      <w:r>
        <w:rPr>
          <w:noProof/>
        </w:rPr>
        <w:lastRenderedPageBreak/>
        <w:drawing>
          <wp:inline distT="0" distB="0" distL="0" distR="0" wp14:anchorId="3EA0E40B" wp14:editId="3EA0E40C">
            <wp:extent cx="4680585" cy="1944370"/>
            <wp:effectExtent l="0" t="0" r="5715" b="0"/>
            <wp:docPr id="211" name="Bildobjekt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CF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Klicka på Bekräfta beställning.</w:t>
      </w:r>
      <w:r w:rsidR="001B5871">
        <w:t xml:space="preserve"> Biståndshandläggaren kommer nu i myndighetens vy se att utföraren bekräftat beställningen. Om detta inte görs kommer både handläggaren och utfö</w:t>
      </w:r>
      <w:r w:rsidR="00C85D40">
        <w:t>raren att få en bevakning efter 2</w:t>
      </w:r>
      <w:r w:rsidR="001B5871">
        <w:t xml:space="preserve"> antal dagar om att beställningen måste bekräftas.</w:t>
      </w:r>
    </w:p>
    <w:p w14:paraId="3EA0E3D0" w14:textId="77777777" w:rsidR="00574610" w:rsidRDefault="00574610" w:rsidP="00574610">
      <w:pPr>
        <w:pStyle w:val="Liststycke"/>
        <w:numPr>
          <w:ilvl w:val="0"/>
          <w:numId w:val="27"/>
        </w:numPr>
      </w:pPr>
      <w:r>
        <w:t>Klicka på processteget Genomförande.</w:t>
      </w:r>
    </w:p>
    <w:p w14:paraId="3EA0E3D1" w14:textId="77777777" w:rsidR="00574610" w:rsidRDefault="00574610" w:rsidP="00574610"/>
    <w:p w14:paraId="3EA0E3D2" w14:textId="77777777" w:rsidR="00574610" w:rsidRDefault="008967B0" w:rsidP="00574610">
      <w:r>
        <w:rPr>
          <w:noProof/>
        </w:rPr>
        <w:drawing>
          <wp:inline distT="0" distB="0" distL="0" distR="0" wp14:anchorId="3EA0E40D" wp14:editId="3EA0E40E">
            <wp:extent cx="4680585" cy="2341245"/>
            <wp:effectExtent l="0" t="0" r="5715" b="1905"/>
            <wp:docPr id="213" name="Bildobjekt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D3" w14:textId="77777777" w:rsidR="005611CD" w:rsidRDefault="000A468A" w:rsidP="005611CD">
      <w:pPr>
        <w:pStyle w:val="Liststycke"/>
        <w:numPr>
          <w:ilvl w:val="0"/>
          <w:numId w:val="27"/>
        </w:numPr>
      </w:pPr>
      <w:r>
        <w:t>Du hamnar då i underprocessteget Grovplanering</w:t>
      </w:r>
      <w:r w:rsidR="005611CD">
        <w:t>.</w:t>
      </w:r>
    </w:p>
    <w:p w14:paraId="3EA0E3D4" w14:textId="77777777" w:rsidR="005611CD" w:rsidRDefault="005611CD" w:rsidP="005611CD">
      <w:pPr>
        <w:pStyle w:val="Liststycke"/>
        <w:numPr>
          <w:ilvl w:val="0"/>
          <w:numId w:val="27"/>
        </w:numPr>
      </w:pPr>
      <w:r>
        <w:t>Klicka på Lägg till ny.</w:t>
      </w:r>
    </w:p>
    <w:p w14:paraId="3EA0E3D5" w14:textId="77777777" w:rsidR="005611CD" w:rsidRDefault="005611CD" w:rsidP="005611CD">
      <w:pPr>
        <w:pStyle w:val="Liststycke"/>
        <w:numPr>
          <w:ilvl w:val="0"/>
          <w:numId w:val="27"/>
        </w:numPr>
      </w:pPr>
      <w:r>
        <w:t>Uppgifterna är förifyllda så det enda du behöver göra är att klicka på Ok. Upprepa därefter för varje beställd insats.</w:t>
      </w:r>
    </w:p>
    <w:p w14:paraId="3EA0E3D6" w14:textId="77777777" w:rsidR="005611CD" w:rsidRDefault="005611CD" w:rsidP="005611CD">
      <w:pPr>
        <w:pStyle w:val="Liststycke"/>
        <w:numPr>
          <w:ilvl w:val="0"/>
          <w:numId w:val="27"/>
        </w:numPr>
      </w:pPr>
      <w:r>
        <w:t>När du är klar och har planerat upp alla beställda insatser klickar du på Färdigställ steg.</w:t>
      </w:r>
      <w:r w:rsidR="00BE3B28">
        <w:t xml:space="preserve"> </w:t>
      </w:r>
      <w:r w:rsidR="00BE3B28">
        <w:rPr>
          <w:b/>
        </w:rPr>
        <w:t xml:space="preserve">OBS! Detta steg får inte glömmas bort!! Det är detta steg som gör att du skickar över insatserna till </w:t>
      </w:r>
      <w:proofErr w:type="spellStart"/>
      <w:r w:rsidR="008967B0">
        <w:rPr>
          <w:b/>
        </w:rPr>
        <w:t>Phoniro</w:t>
      </w:r>
      <w:proofErr w:type="spellEnd"/>
      <w:r w:rsidR="008967B0">
        <w:rPr>
          <w:b/>
        </w:rPr>
        <w:t xml:space="preserve"> (den dag ni har integration mot dem)</w:t>
      </w:r>
      <w:r w:rsidR="00BE3B28">
        <w:rPr>
          <w:b/>
        </w:rPr>
        <w:t xml:space="preserve"> alt. kan återrapportera dem i Pulsen combine.</w:t>
      </w:r>
    </w:p>
    <w:p w14:paraId="3EA0E3D7" w14:textId="77777777" w:rsidR="00AE7328" w:rsidRDefault="00AE7328" w:rsidP="00AE7328"/>
    <w:p w14:paraId="3EA0E3D8" w14:textId="77777777" w:rsidR="00AE7328" w:rsidRDefault="008967B0" w:rsidP="000A468A">
      <w:pPr>
        <w:tabs>
          <w:tab w:val="left" w:pos="284"/>
        </w:tabs>
      </w:pPr>
      <w:r>
        <w:rPr>
          <w:noProof/>
        </w:rPr>
        <w:lastRenderedPageBreak/>
        <w:drawing>
          <wp:inline distT="0" distB="0" distL="0" distR="0" wp14:anchorId="3EA0E40F" wp14:editId="3EA0E410">
            <wp:extent cx="4680585" cy="3061970"/>
            <wp:effectExtent l="0" t="0" r="5715" b="5080"/>
            <wp:docPr id="214" name="Bildobjekt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D9" w14:textId="77777777" w:rsidR="000A468A" w:rsidRDefault="000A468A" w:rsidP="00AE7328">
      <w:pPr>
        <w:pStyle w:val="Liststycke"/>
        <w:numPr>
          <w:ilvl w:val="0"/>
          <w:numId w:val="27"/>
        </w:numPr>
      </w:pPr>
      <w:r>
        <w:t>Du ser att du klickat på färdigställsteg genom att du får upp texten Aktiv.</w:t>
      </w:r>
    </w:p>
    <w:p w14:paraId="3EA0E3DA" w14:textId="77777777" w:rsidR="008967B0" w:rsidRDefault="008967B0" w:rsidP="008967B0"/>
    <w:p w14:paraId="3EA0E3DB" w14:textId="77777777" w:rsidR="008967B0" w:rsidRDefault="008967B0" w:rsidP="008967B0">
      <w:r>
        <w:rPr>
          <w:noProof/>
        </w:rPr>
        <w:drawing>
          <wp:inline distT="0" distB="0" distL="0" distR="0" wp14:anchorId="3EA0E411" wp14:editId="3EA0E412">
            <wp:extent cx="4680585" cy="3098165"/>
            <wp:effectExtent l="0" t="0" r="5715" b="6985"/>
            <wp:docPr id="215" name="Bildobjekt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DC" w14:textId="77777777" w:rsidR="00AE7328" w:rsidRDefault="00AE7328" w:rsidP="00AE7328">
      <w:pPr>
        <w:pStyle w:val="Liststycke"/>
        <w:numPr>
          <w:ilvl w:val="0"/>
          <w:numId w:val="27"/>
        </w:numPr>
      </w:pPr>
      <w:r>
        <w:t xml:space="preserve">På de insatser som Välj datum kommer upp ska du klicka på </w:t>
      </w:r>
      <w:r w:rsidR="00290B00">
        <w:t>Välj datum</w:t>
      </w:r>
      <w:r w:rsidR="008967B0">
        <w:t xml:space="preserve"> (gäller trygghetslarm och särskilt boende)</w:t>
      </w:r>
      <w:r>
        <w:t>.</w:t>
      </w:r>
    </w:p>
    <w:p w14:paraId="3EA0E3DD" w14:textId="77777777" w:rsidR="00AE7328" w:rsidRDefault="00AE7328" w:rsidP="00AE7328"/>
    <w:p w14:paraId="3EA0E3DE" w14:textId="77777777" w:rsidR="00290B00" w:rsidRDefault="00290B00" w:rsidP="00AE7328"/>
    <w:p w14:paraId="3EA0E3DF" w14:textId="77777777" w:rsidR="00AE7328" w:rsidRDefault="008967B0" w:rsidP="00AE7328">
      <w:r>
        <w:rPr>
          <w:noProof/>
        </w:rPr>
        <w:lastRenderedPageBreak/>
        <w:drawing>
          <wp:inline distT="0" distB="0" distL="0" distR="0" wp14:anchorId="3EA0E413" wp14:editId="3EA0E414">
            <wp:extent cx="2072820" cy="1181202"/>
            <wp:effectExtent l="0" t="0" r="3810" b="0"/>
            <wp:docPr id="216" name="Bildobjekt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E0" w14:textId="77777777" w:rsidR="00AE7328" w:rsidRDefault="00BE3B28" w:rsidP="00AE7328">
      <w:pPr>
        <w:pStyle w:val="Liststycke"/>
        <w:numPr>
          <w:ilvl w:val="0"/>
          <w:numId w:val="27"/>
        </w:numPr>
      </w:pPr>
      <w:r>
        <w:t>Fyll i datum</w:t>
      </w:r>
      <w:r w:rsidR="000A468A">
        <w:t xml:space="preserve"> när insatsen blivit verkställd. De datum du har att välja på är från att </w:t>
      </w:r>
      <w:r w:rsidR="008967B0">
        <w:t>beslutet fattades</w:t>
      </w:r>
      <w:r w:rsidR="000A468A">
        <w:t xml:space="preserve"> fram till dagens datum. Du kan alltså inte verkställa i förtid</w:t>
      </w:r>
      <w:r w:rsidR="00AE7328">
        <w:t>.</w:t>
      </w:r>
    </w:p>
    <w:p w14:paraId="3EA0E3E1" w14:textId="77777777" w:rsidR="00BE3B28" w:rsidRDefault="00AE7328" w:rsidP="00AE7328">
      <w:pPr>
        <w:pStyle w:val="Liststycke"/>
        <w:numPr>
          <w:ilvl w:val="0"/>
          <w:numId w:val="27"/>
        </w:numPr>
      </w:pPr>
      <w:r>
        <w:t>Klicka på Ok. Nu är du klar!</w:t>
      </w:r>
      <w:r w:rsidR="000A468A">
        <w:t xml:space="preserve"> </w:t>
      </w:r>
    </w:p>
    <w:p w14:paraId="3EA0E3E2" w14:textId="77777777" w:rsidR="008740C3" w:rsidRDefault="000A468A" w:rsidP="00220399">
      <w:pPr>
        <w:pStyle w:val="Liststycke"/>
      </w:pPr>
      <w:r>
        <w:t>Processen stängs ned genom att klicka på det vita krysset till höger om brukarens namn högst upp på sidan.</w:t>
      </w:r>
    </w:p>
    <w:p w14:paraId="3EA0E3E3" w14:textId="77777777" w:rsidR="000A468A" w:rsidRDefault="000A468A" w:rsidP="000A468A"/>
    <w:p w14:paraId="3EA0E3E4" w14:textId="77777777" w:rsidR="00220399" w:rsidRDefault="004A7DCF" w:rsidP="00403E67">
      <w:pPr>
        <w:rPr>
          <w:b/>
          <w:sz w:val="24"/>
          <w:szCs w:val="24"/>
          <w:u w:val="single"/>
        </w:rPr>
      </w:pPr>
      <w:r w:rsidRPr="00BE3B28">
        <w:rPr>
          <w:b/>
          <w:sz w:val="24"/>
          <w:szCs w:val="24"/>
          <w:u w:val="single"/>
        </w:rPr>
        <w:t>Inkomna avbeställningar</w:t>
      </w:r>
    </w:p>
    <w:p w14:paraId="3EA0E3E5" w14:textId="77777777" w:rsidR="00220399" w:rsidRDefault="00220399" w:rsidP="00403E67">
      <w:pPr>
        <w:rPr>
          <w:b/>
          <w:sz w:val="24"/>
          <w:szCs w:val="24"/>
          <w:u w:val="single"/>
        </w:rPr>
      </w:pPr>
    </w:p>
    <w:p w14:paraId="3EA0E3E6" w14:textId="77777777" w:rsidR="00BE3B28" w:rsidRPr="004A42B0" w:rsidRDefault="00220399" w:rsidP="00BE3B28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3EA0E415" wp14:editId="3EA0E416">
            <wp:extent cx="4680585" cy="587375"/>
            <wp:effectExtent l="0" t="0" r="5715" b="3175"/>
            <wp:docPr id="217" name="Bildobjekt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E7" w14:textId="77777777" w:rsidR="00BE3B28" w:rsidRDefault="004A42B0" w:rsidP="00BE3B28">
      <w:pPr>
        <w:pStyle w:val="Liststycke"/>
        <w:numPr>
          <w:ilvl w:val="0"/>
          <w:numId w:val="33"/>
        </w:numPr>
      </w:pPr>
      <w:r>
        <w:t>En avbeställning kommer in under inkomna beställningar med status Avbeställd.</w:t>
      </w:r>
    </w:p>
    <w:p w14:paraId="3EA0E3E8" w14:textId="77777777" w:rsidR="002C7545" w:rsidRDefault="00032F10" w:rsidP="00403E67">
      <w:pPr>
        <w:pStyle w:val="Liststycke"/>
        <w:numPr>
          <w:ilvl w:val="0"/>
          <w:numId w:val="33"/>
        </w:numPr>
      </w:pPr>
      <w:r>
        <w:t>Markera den beställning du önskar bekräfta genom att dubbelklicka eller klicka på Öppna markerad.</w:t>
      </w:r>
    </w:p>
    <w:p w14:paraId="3EA0E3E9" w14:textId="77777777" w:rsidR="004A42B0" w:rsidRDefault="004A42B0" w:rsidP="004A42B0"/>
    <w:p w14:paraId="3EA0E3EA" w14:textId="77777777" w:rsidR="00032F10" w:rsidRDefault="004A42B0" w:rsidP="00032F10">
      <w:r>
        <w:rPr>
          <w:noProof/>
        </w:rPr>
        <w:drawing>
          <wp:inline distT="0" distB="0" distL="0" distR="0" wp14:anchorId="3EA0E417" wp14:editId="3EA0E418">
            <wp:extent cx="4680585" cy="1981200"/>
            <wp:effectExtent l="0" t="0" r="5715" b="0"/>
            <wp:docPr id="218" name="Bildobjekt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EB" w14:textId="77777777" w:rsidR="00032F10" w:rsidRDefault="00032F10" w:rsidP="00032F10">
      <w:pPr>
        <w:pStyle w:val="Liststycke"/>
        <w:numPr>
          <w:ilvl w:val="0"/>
          <w:numId w:val="33"/>
        </w:numPr>
      </w:pPr>
      <w:r>
        <w:t>När du öppnat upp avbeställningen hamnar du i processteget Beställningsbekräftelse.</w:t>
      </w:r>
    </w:p>
    <w:p w14:paraId="3EA0E3EC" w14:textId="77777777" w:rsidR="00032F10" w:rsidRDefault="00032F10" w:rsidP="00032F10">
      <w:pPr>
        <w:pStyle w:val="Liststycke"/>
        <w:numPr>
          <w:ilvl w:val="0"/>
          <w:numId w:val="33"/>
        </w:numPr>
      </w:pPr>
      <w:r>
        <w:t>Klicka på Skapa slutredig</w:t>
      </w:r>
      <w:r w:rsidR="004A42B0">
        <w:t>eringsdokument och följ punkt 12-17</w:t>
      </w:r>
      <w:r>
        <w:t xml:space="preserve"> under rubriken Bekräfta en beställning.</w:t>
      </w:r>
    </w:p>
    <w:p w14:paraId="3EA0E3ED" w14:textId="77777777" w:rsidR="004C5175" w:rsidRDefault="00032F10" w:rsidP="004A42B0">
      <w:pPr>
        <w:pStyle w:val="Liststycke"/>
        <w:numPr>
          <w:ilvl w:val="0"/>
          <w:numId w:val="33"/>
        </w:numPr>
      </w:pPr>
      <w:r>
        <w:t>Klicka därefter på Bekräfta beställning.</w:t>
      </w:r>
    </w:p>
    <w:p w14:paraId="3EA0E3EE" w14:textId="77777777" w:rsidR="004A42B0" w:rsidRDefault="004A42B0" w:rsidP="004A42B0">
      <w:r>
        <w:rPr>
          <w:noProof/>
        </w:rPr>
        <w:lastRenderedPageBreak/>
        <w:drawing>
          <wp:inline distT="0" distB="0" distL="0" distR="0" wp14:anchorId="3EA0E419" wp14:editId="3EA0E41A">
            <wp:extent cx="4680585" cy="1613535"/>
            <wp:effectExtent l="0" t="0" r="5715" b="5715"/>
            <wp:docPr id="219" name="Bildobjekt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EF" w14:textId="77777777" w:rsidR="004A42B0" w:rsidRDefault="004A42B0" w:rsidP="004A42B0">
      <w:pPr>
        <w:pStyle w:val="Liststycke"/>
        <w:numPr>
          <w:ilvl w:val="0"/>
          <w:numId w:val="33"/>
        </w:numPr>
      </w:pPr>
      <w:r>
        <w:t>Klicka Ja.</w:t>
      </w:r>
    </w:p>
    <w:p w14:paraId="3EA0E3F0" w14:textId="77777777" w:rsidR="004A42B0" w:rsidRDefault="004A42B0" w:rsidP="004A42B0"/>
    <w:p w14:paraId="3EA0E3F1" w14:textId="77777777" w:rsidR="004A42B0" w:rsidRDefault="004A42B0" w:rsidP="004A42B0">
      <w:r>
        <w:rPr>
          <w:noProof/>
        </w:rPr>
        <w:drawing>
          <wp:inline distT="0" distB="0" distL="0" distR="0" wp14:anchorId="3EA0E41B" wp14:editId="3EA0E41C">
            <wp:extent cx="4680585" cy="1117600"/>
            <wp:effectExtent l="0" t="0" r="5715" b="6350"/>
            <wp:docPr id="220" name="Bildobjekt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3F2" w14:textId="77777777" w:rsidR="004A42B0" w:rsidRDefault="004A42B0" w:rsidP="004A42B0">
      <w:pPr>
        <w:pStyle w:val="Liststycke"/>
        <w:numPr>
          <w:ilvl w:val="0"/>
          <w:numId w:val="33"/>
        </w:numPr>
      </w:pPr>
      <w:r>
        <w:t>Stäng ned brukaren genom att klicka på det vita krysset.</w:t>
      </w:r>
    </w:p>
    <w:p w14:paraId="09A7D657" w14:textId="77777777" w:rsidR="008840F1" w:rsidRDefault="008840F1" w:rsidP="008840F1"/>
    <w:p w14:paraId="6C363914" w14:textId="39AD0000" w:rsidR="008840F1" w:rsidRPr="00E348B8" w:rsidRDefault="008840F1" w:rsidP="008840F1">
      <w:pPr>
        <w:rPr>
          <w:b/>
          <w:sz w:val="22"/>
          <w:szCs w:val="22"/>
        </w:rPr>
      </w:pPr>
      <w:r w:rsidRPr="00E348B8">
        <w:rPr>
          <w:b/>
          <w:sz w:val="22"/>
          <w:szCs w:val="22"/>
        </w:rPr>
        <w:t>Kontakter</w:t>
      </w:r>
    </w:p>
    <w:p w14:paraId="78AAC17B" w14:textId="77777777" w:rsidR="008840F1" w:rsidRDefault="008840F1" w:rsidP="008840F1">
      <w:pPr>
        <w:rPr>
          <w:b/>
        </w:rPr>
      </w:pPr>
    </w:p>
    <w:p w14:paraId="6EC40677" w14:textId="43F54170" w:rsidR="008840F1" w:rsidRPr="00E348B8" w:rsidRDefault="008840F1" w:rsidP="008840F1">
      <w:pPr>
        <w:pStyle w:val="Rubrik3"/>
      </w:pPr>
      <w:bookmarkStart w:id="0" w:name="_Toc409417684"/>
      <w:bookmarkStart w:id="1" w:name="_Toc409510000"/>
      <w:bookmarkStart w:id="2" w:name="_Toc409592020"/>
      <w:bookmarkStart w:id="3" w:name="_Toc409762518"/>
      <w:bookmarkStart w:id="4" w:name="_Toc411257790"/>
      <w:bookmarkStart w:id="5" w:name="_Toc411315223"/>
      <w:bookmarkStart w:id="6" w:name="_Toc411324927"/>
      <w:r w:rsidRPr="00E348B8">
        <w:t>Lägg till och redigera kontakter</w:t>
      </w:r>
      <w:bookmarkEnd w:id="0"/>
      <w:bookmarkEnd w:id="1"/>
      <w:bookmarkEnd w:id="2"/>
      <w:bookmarkEnd w:id="3"/>
      <w:bookmarkEnd w:id="4"/>
      <w:bookmarkEnd w:id="5"/>
      <w:bookmarkEnd w:id="6"/>
      <w:r w:rsidRPr="00E348B8">
        <w:t xml:space="preserve"> </w:t>
      </w:r>
    </w:p>
    <w:p w14:paraId="4138105E" w14:textId="4E9D7D59" w:rsidR="008840F1" w:rsidRPr="004210AA" w:rsidRDefault="008840F1" w:rsidP="008840F1">
      <w:r>
        <w:t xml:space="preserve">När du </w:t>
      </w:r>
      <w:r w:rsidRPr="004210AA">
        <w:t xml:space="preserve">behöver lägga till eller redigera </w:t>
      </w:r>
      <w:r>
        <w:t>en markerad kontakt väljer du</w:t>
      </w:r>
      <w:r w:rsidRPr="004210AA">
        <w:t xml:space="preserve"> </w:t>
      </w:r>
      <w:r w:rsidRPr="004210AA">
        <w:rPr>
          <w:i/>
        </w:rPr>
        <w:t>”Lägg till ny”</w:t>
      </w:r>
      <w:r w:rsidRPr="004210AA">
        <w:t xml:space="preserve"> eller </w:t>
      </w:r>
      <w:r w:rsidRPr="004210AA">
        <w:rPr>
          <w:i/>
        </w:rPr>
        <w:t>”Redigera markerad”,</w:t>
      </w:r>
      <w:r w:rsidRPr="004210AA">
        <w:t xml:space="preserve"> varvid en detaljvy enligt nedan presenteras.</w:t>
      </w:r>
      <w:r w:rsidR="00E348B8">
        <w:t xml:space="preserve"> </w:t>
      </w:r>
      <w:r>
        <w:t xml:space="preserve">I denna vy kan du </w:t>
      </w:r>
      <w:r w:rsidRPr="004210AA">
        <w:t xml:space="preserve">lägga till/redigera alla uppgifter om kontakten. Om </w:t>
      </w:r>
      <w:r>
        <w:t>rutan ”</w:t>
      </w:r>
      <w:r w:rsidRPr="004210AA">
        <w:rPr>
          <w:i/>
        </w:rPr>
        <w:t>Presentera i myndighet”</w:t>
      </w:r>
      <w:r w:rsidRPr="004210AA">
        <w:t xml:space="preserve"> är ifylld kommer aktuell kon</w:t>
      </w:r>
      <w:r>
        <w:t>takt även vara synligt i myndighets</w:t>
      </w:r>
      <w:r w:rsidRPr="004210AA">
        <w:t>tjänst</w:t>
      </w:r>
      <w:r>
        <w:t>en</w:t>
      </w:r>
      <w:r w:rsidRPr="004210AA">
        <w:t>.</w:t>
      </w:r>
      <w:r>
        <w:t xml:space="preserve"> (Kontakter skickas </w:t>
      </w:r>
      <w:proofErr w:type="gramStart"/>
      <w:r>
        <w:t>ej</w:t>
      </w:r>
      <w:proofErr w:type="gramEnd"/>
      <w:r>
        <w:t xml:space="preserve"> över mellan tjänsterna om inte </w:t>
      </w:r>
      <w:r>
        <w:t xml:space="preserve">rutan är </w:t>
      </w:r>
      <w:proofErr w:type="spellStart"/>
      <w:r>
        <w:t>ibockad</w:t>
      </w:r>
      <w:proofErr w:type="spellEnd"/>
      <w:r>
        <w:t xml:space="preserve"> from </w:t>
      </w:r>
      <w:r>
        <w:t>release</w:t>
      </w:r>
      <w:r>
        <w:t xml:space="preserve"> 1.8</w:t>
      </w:r>
      <w:r>
        <w:t>)</w:t>
      </w:r>
    </w:p>
    <w:p w14:paraId="1729AD27" w14:textId="77777777" w:rsidR="008840F1" w:rsidRDefault="008840F1" w:rsidP="008840F1"/>
    <w:p w14:paraId="25505346" w14:textId="5E094DDF" w:rsidR="008840F1" w:rsidRPr="00E348B8" w:rsidRDefault="003D0033" w:rsidP="00E348B8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8D64DF" wp14:editId="30FF2C6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9520" cy="2016760"/>
            <wp:effectExtent l="0" t="0" r="5080" b="254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8B8">
        <w:br w:type="textWrapping" w:clear="all"/>
      </w:r>
      <w:bookmarkStart w:id="7" w:name="_Toc409417685"/>
      <w:bookmarkStart w:id="8" w:name="_Toc409510001"/>
      <w:bookmarkStart w:id="9" w:name="_Toc409592021"/>
      <w:bookmarkStart w:id="10" w:name="_Toc409762519"/>
      <w:bookmarkStart w:id="11" w:name="_Toc411257791"/>
      <w:bookmarkStart w:id="12" w:name="_Toc411315224"/>
      <w:bookmarkStart w:id="13" w:name="_Toc411324928"/>
      <w:r w:rsidR="008840F1" w:rsidRPr="00E348B8">
        <w:rPr>
          <w:b/>
        </w:rPr>
        <w:lastRenderedPageBreak/>
        <w:t>Kontakter</w:t>
      </w:r>
      <w:r w:rsidR="008840F1" w:rsidRPr="00E348B8">
        <w:rPr>
          <w:b/>
        </w:rPr>
        <w:t xml:space="preserve"> från </w:t>
      </w:r>
      <w:r w:rsidR="008840F1" w:rsidRPr="00E348B8">
        <w:rPr>
          <w:b/>
        </w:rPr>
        <w:t>myndighet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15977043" w14:textId="7B929553" w:rsidR="008840F1" w:rsidRDefault="008840F1" w:rsidP="008840F1">
      <w:r>
        <w:t xml:space="preserve">I vyn Kontakter har det till kommit en vy </w:t>
      </w:r>
      <w:r>
        <w:rPr>
          <w:i/>
        </w:rPr>
        <w:t xml:space="preserve">Kontakter från </w:t>
      </w:r>
      <w:r w:rsidRPr="00FE0691">
        <w:rPr>
          <w:i/>
        </w:rPr>
        <w:t>Myndighet.</w:t>
      </w:r>
    </w:p>
    <w:p w14:paraId="6DBA66EB" w14:textId="3797A7BD" w:rsidR="008840F1" w:rsidRDefault="008840F1" w:rsidP="008840F1">
      <w:r>
        <w:t>Denna vy säger vad brukare</w:t>
      </w:r>
      <w:r w:rsidR="00E348B8">
        <w:t>n</w:t>
      </w:r>
      <w:r>
        <w:t xml:space="preserve"> har för kontakt</w:t>
      </w:r>
      <w:r>
        <w:t xml:space="preserve">er </w:t>
      </w:r>
      <w:r>
        <w:t xml:space="preserve">i myndighetstjänsten. Vyn är endast tillgängligt via menyn för </w:t>
      </w:r>
      <w:r w:rsidRPr="00FE0691">
        <w:rPr>
          <w:i/>
        </w:rPr>
        <w:t>Kontakter</w:t>
      </w:r>
      <w:r>
        <w:t>.</w:t>
      </w:r>
    </w:p>
    <w:p w14:paraId="44D783A7" w14:textId="77777777" w:rsidR="00E348B8" w:rsidRDefault="00E348B8" w:rsidP="008840F1"/>
    <w:p w14:paraId="1AE267C6" w14:textId="3F9372AA" w:rsidR="00E348B8" w:rsidRDefault="00E348B8" w:rsidP="008840F1">
      <w:r>
        <w:rPr>
          <w:noProof/>
        </w:rPr>
        <w:drawing>
          <wp:inline distT="0" distB="0" distL="0" distR="0" wp14:anchorId="16A2C1DF" wp14:editId="0791911A">
            <wp:extent cx="4680585" cy="841968"/>
            <wp:effectExtent l="0" t="0" r="571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84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14E2" w14:textId="77777777" w:rsidR="008840F1" w:rsidRDefault="008840F1" w:rsidP="008840F1"/>
    <w:p w14:paraId="02E9052F" w14:textId="7954595C" w:rsidR="008840F1" w:rsidRDefault="008840F1" w:rsidP="008840F1">
      <w:r>
        <w:t xml:space="preserve">Genom att </w:t>
      </w:r>
      <w:r>
        <w:t xml:space="preserve">markera aktuell person och klicka på </w:t>
      </w:r>
      <w:r w:rsidRPr="00A36478">
        <w:rPr>
          <w:i/>
        </w:rPr>
        <w:t>”Öppna markerad”</w:t>
      </w:r>
      <w:r>
        <w:t xml:space="preserve"> så får du mer information om kontakten. </w:t>
      </w:r>
    </w:p>
    <w:p w14:paraId="76784565" w14:textId="77777777" w:rsidR="00E348B8" w:rsidRDefault="00E348B8" w:rsidP="008840F1"/>
    <w:p w14:paraId="4B15AA8E" w14:textId="6909CA02" w:rsidR="008840F1" w:rsidRDefault="008840F1" w:rsidP="008840F1">
      <w:r>
        <w:t>När</w:t>
      </w:r>
      <w:r w:rsidR="00E348B8">
        <w:t xml:space="preserve"> du</w:t>
      </w:r>
      <w:r>
        <w:t xml:space="preserve"> väljer ”Öppna markerad” så presenteras informationen som ”låst”. </w:t>
      </w:r>
    </w:p>
    <w:p w14:paraId="193CEBBF" w14:textId="77777777" w:rsidR="008840F1" w:rsidRDefault="008840F1" w:rsidP="008840F1"/>
    <w:p w14:paraId="592FF1B9" w14:textId="77777777" w:rsidR="00CE3AEC" w:rsidRDefault="008840F1" w:rsidP="00CE3AEC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  <w:bookmarkStart w:id="14" w:name="_Toc409417686"/>
      <w:bookmarkStart w:id="15" w:name="_Toc409510002"/>
      <w:bookmarkStart w:id="16" w:name="_Toc409592022"/>
      <w:bookmarkStart w:id="17" w:name="_Toc409762520"/>
      <w:bookmarkStart w:id="18" w:name="_Toc411257792"/>
      <w:bookmarkStart w:id="19" w:name="_Toc411315225"/>
      <w:bookmarkStart w:id="20" w:name="_Toc411324929"/>
      <w:r w:rsidRPr="00E348B8">
        <w:rPr>
          <w:b/>
        </w:rPr>
        <w:t>Kopiera kontakt</w:t>
      </w:r>
      <w:r w:rsidRPr="00E348B8">
        <w:rPr>
          <w:b/>
        </w:rPr>
        <w:t xml:space="preserve"> från myndighets</w:t>
      </w:r>
      <w:r w:rsidRPr="00E348B8">
        <w:rPr>
          <w:b/>
        </w:rPr>
        <w:t>tjänsten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36BB431E" w14:textId="77777777" w:rsidR="00CE3AEC" w:rsidRDefault="008840F1" w:rsidP="00CE3AEC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  <w:r w:rsidRPr="004210AA">
        <w:t>Genom att markera en kontaktperson (den nedre tabellen) kan användaren kopi</w:t>
      </w:r>
      <w:r>
        <w:t xml:space="preserve">era in en kontakt från </w:t>
      </w:r>
      <w:r>
        <w:t xml:space="preserve">myndighetstjänsten. </w:t>
      </w:r>
    </w:p>
    <w:p w14:paraId="49CD946D" w14:textId="1F3ED848" w:rsidR="008840F1" w:rsidRDefault="008840F1" w:rsidP="00CE3AEC">
      <w:pPr>
        <w:spacing w:after="200" w:line="276" w:lineRule="auto"/>
      </w:pPr>
      <w:r>
        <w:t xml:space="preserve">Markera en kontakt och </w:t>
      </w:r>
      <w:r w:rsidRPr="004210AA">
        <w:t xml:space="preserve">välj </w:t>
      </w:r>
      <w:r w:rsidRPr="004210AA">
        <w:rPr>
          <w:i/>
        </w:rPr>
        <w:t>”Kopiera”</w:t>
      </w:r>
      <w:r>
        <w:t xml:space="preserve"> denna kontakt till brukarens kontakter i tjänsten</w:t>
      </w:r>
      <w:r w:rsidR="00E348B8">
        <w:t xml:space="preserve">. Du </w:t>
      </w:r>
      <w:r>
        <w:t xml:space="preserve">kan endast kopiera en kontakt som inte </w:t>
      </w:r>
      <w:r w:rsidR="00E348B8">
        <w:t>redan finns i utförar</w:t>
      </w:r>
      <w:r>
        <w:t>tjänst</w:t>
      </w:r>
      <w:r w:rsidR="00E348B8">
        <w:t>en</w:t>
      </w:r>
      <w:r>
        <w:t>.</w:t>
      </w:r>
    </w:p>
    <w:p w14:paraId="48FC0A2A" w14:textId="1D3C591D" w:rsidR="00CE3AEC" w:rsidRDefault="00CE3AEC" w:rsidP="00CE3AEC">
      <w:pPr>
        <w:spacing w:after="200" w:line="276" w:lineRule="auto"/>
        <w:rPr>
          <w:b/>
        </w:rPr>
      </w:pPr>
      <w:r w:rsidRPr="00CE3AEC">
        <w:rPr>
          <w:b/>
        </w:rPr>
        <w:t xml:space="preserve">Filtrering av Mina processer </w:t>
      </w:r>
    </w:p>
    <w:p w14:paraId="0280E411" w14:textId="05CA9A12" w:rsidR="00CE3AEC" w:rsidRDefault="00CE3AEC" w:rsidP="00CE3AEC">
      <w:r>
        <w:t xml:space="preserve">Vyn </w:t>
      </w:r>
      <w:r w:rsidRPr="00DD3052">
        <w:rPr>
          <w:i/>
        </w:rPr>
        <w:t>Mina Processer</w:t>
      </w:r>
      <w:r>
        <w:t xml:space="preserve"> li</w:t>
      </w:r>
      <w:r>
        <w:t>star den inloggade användarens</w:t>
      </w:r>
      <w:r>
        <w:t xml:space="preserve"> processer som denna har någon slags relation till. Under </w:t>
      </w:r>
      <w:r w:rsidRPr="00DD3052">
        <w:rPr>
          <w:i/>
        </w:rPr>
        <w:t>Mina Processer</w:t>
      </w:r>
      <w:r>
        <w:t xml:space="preserve"> har du möjlighet att specificera d</w:t>
      </w:r>
      <w:r>
        <w:t xml:space="preserve">ina urval via </w:t>
      </w:r>
      <w:r w:rsidRPr="00DD3052">
        <w:rPr>
          <w:i/>
        </w:rPr>
        <w:t>Filtrera lista</w:t>
      </w:r>
      <w:r>
        <w:t xml:space="preserve">. </w:t>
      </w:r>
    </w:p>
    <w:p w14:paraId="48854D60" w14:textId="77777777" w:rsidR="00CE3AEC" w:rsidRDefault="00CE3AEC" w:rsidP="00CE3AEC"/>
    <w:p w14:paraId="74CCA843" w14:textId="3CF6357D" w:rsidR="00CE3AEC" w:rsidRPr="00CE3AEC" w:rsidRDefault="00CE3AEC" w:rsidP="00CE3AEC">
      <w:pPr>
        <w:rPr>
          <w:i/>
        </w:rPr>
      </w:pPr>
      <w:r>
        <w:t xml:space="preserve">När </w:t>
      </w:r>
      <w:r>
        <w:t xml:space="preserve">du vill specificera dina urval klicka </w:t>
      </w:r>
      <w:r>
        <w:t xml:space="preserve">på </w:t>
      </w:r>
      <w:r w:rsidRPr="00DD3052">
        <w:rPr>
          <w:i/>
        </w:rPr>
        <w:t>Filtrera lista</w:t>
      </w:r>
      <w:r>
        <w:rPr>
          <w:i/>
        </w:rPr>
        <w:t>.</w:t>
      </w:r>
    </w:p>
    <w:p w14:paraId="6DD5E7BF" w14:textId="25804539" w:rsidR="00CE3AEC" w:rsidRDefault="00CE3AEC" w:rsidP="00CE3AEC">
      <w:r>
        <w:rPr>
          <w:noProof/>
        </w:rPr>
        <w:drawing>
          <wp:inline distT="0" distB="0" distL="0" distR="0" wp14:anchorId="44EC582D" wp14:editId="79E1D158">
            <wp:extent cx="1571625" cy="454539"/>
            <wp:effectExtent l="0" t="0" r="0" b="317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1761" cy="4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7A1B" w14:textId="77777777" w:rsidR="00CE3AEC" w:rsidRDefault="00CE3AEC" w:rsidP="00CE3AEC"/>
    <w:p w14:paraId="0B1F58B2" w14:textId="3AF3DDBC" w:rsidR="00CE3AEC" w:rsidRDefault="00CE3AEC" w:rsidP="00CE3AEC">
      <w:r>
        <w:t xml:space="preserve">I utförartjänsten är det möjligt att filtrera </w:t>
      </w:r>
      <w:r>
        <w:t>Beställningsstatus (avser beställningens status)</w:t>
      </w:r>
    </w:p>
    <w:p w14:paraId="4C9A54D8" w14:textId="388E42EC" w:rsidR="00CE3AEC" w:rsidRDefault="00CE3AEC" w:rsidP="00CE3AEC">
      <w:proofErr w:type="gramStart"/>
      <w:r>
        <w:t>-</w:t>
      </w:r>
      <w:proofErr w:type="gramEnd"/>
      <w:r>
        <w:t>Ny</w:t>
      </w:r>
    </w:p>
    <w:p w14:paraId="57B5B470" w14:textId="44AA3878" w:rsidR="00CE3AEC" w:rsidRDefault="00CE3AEC" w:rsidP="00CE3AEC">
      <w:proofErr w:type="gramStart"/>
      <w:r>
        <w:t>-</w:t>
      </w:r>
      <w:proofErr w:type="gramEnd"/>
      <w:r>
        <w:t>Ändrad</w:t>
      </w:r>
    </w:p>
    <w:p w14:paraId="70D821F3" w14:textId="51451A2D" w:rsidR="00CE3AEC" w:rsidRDefault="00CE3AEC" w:rsidP="00CE3AEC">
      <w:proofErr w:type="gramStart"/>
      <w:r>
        <w:lastRenderedPageBreak/>
        <w:t>-</w:t>
      </w:r>
      <w:proofErr w:type="gramEnd"/>
      <w:r>
        <w:t>Avbeställd</w:t>
      </w:r>
    </w:p>
    <w:p w14:paraId="2E9B4B62" w14:textId="77777777" w:rsidR="00CE3AEC" w:rsidRDefault="00CE3AEC" w:rsidP="00CE3AEC">
      <w:proofErr w:type="gramStart"/>
      <w:r>
        <w:t>-</w:t>
      </w:r>
      <w:proofErr w:type="gramEnd"/>
      <w:r>
        <w:t xml:space="preserve"> Resurs </w:t>
      </w:r>
      <w:r w:rsidRPr="008C2EA7">
        <w:t>(välj beställningar för angivna resurser – obs att enbart de resurser som man har någon processrelation till och därmed förekommer under ”Mina Processer” listas som alternativ)</w:t>
      </w:r>
    </w:p>
    <w:p w14:paraId="4C6EDF8A" w14:textId="77777777" w:rsidR="00CE3AEC" w:rsidRDefault="00CE3AEC" w:rsidP="00CE3AEC"/>
    <w:p w14:paraId="2F336F53" w14:textId="6C3EEC1A" w:rsidR="00CE3AEC" w:rsidRPr="00CE3AEC" w:rsidRDefault="00CE3AEC" w:rsidP="00CE3AEC">
      <w:pPr>
        <w:spacing w:after="200" w:line="276" w:lineRule="auto"/>
        <w:rPr>
          <w:b/>
        </w:rPr>
      </w:pPr>
      <w:r w:rsidRPr="001957D5">
        <w:rPr>
          <w:noProof/>
        </w:rPr>
        <w:drawing>
          <wp:anchor distT="0" distB="0" distL="114300" distR="114300" simplePos="0" relativeHeight="251660288" behindDoc="0" locked="0" layoutInCell="1" allowOverlap="1" wp14:anchorId="5B1FD2A8" wp14:editId="44F48254">
            <wp:simplePos x="0" y="0"/>
            <wp:positionH relativeFrom="column">
              <wp:posOffset>-41275</wp:posOffset>
            </wp:positionH>
            <wp:positionV relativeFrom="paragraph">
              <wp:posOffset>46355</wp:posOffset>
            </wp:positionV>
            <wp:extent cx="3905885" cy="2200275"/>
            <wp:effectExtent l="0" t="0" r="0" b="9525"/>
            <wp:wrapSquare wrapText="bothSides"/>
            <wp:docPr id="173" name="Bildobjekt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EB618" w14:textId="045EF342" w:rsidR="00CE3AEC" w:rsidRDefault="00CE3AEC" w:rsidP="00CE3AEC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</w:p>
    <w:p w14:paraId="639334BB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329C6E86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251A7800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0782E3EA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79AD1608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450A06B3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723E2D43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0B263BC0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1F93378C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7EFF3013" w14:textId="7590F7A4" w:rsidR="00CE3AEC" w:rsidRDefault="00CE3AEC" w:rsidP="00CE3AEC">
      <w:r>
        <w:t>Ändrade kriterier får genomslag i den presenter</w:t>
      </w:r>
      <w:r>
        <w:t xml:space="preserve">ade listan först när du </w:t>
      </w:r>
      <w:r>
        <w:t xml:space="preserve">klickar på knappen ”Filtrera”. </w:t>
      </w:r>
    </w:p>
    <w:p w14:paraId="1EE44C67" w14:textId="77777777" w:rsidR="00CE3AEC" w:rsidRDefault="00CE3AEC" w:rsidP="00CE3AEC">
      <w:r>
        <w:t>Knappen ”Rensa” återställer formuläret (men uppdaterar inte samtidigt listan).</w:t>
      </w:r>
    </w:p>
    <w:p w14:paraId="3753DCDE" w14:textId="77777777" w:rsidR="00CE3AEC" w:rsidRDefault="00CE3AEC" w:rsidP="00CE3AEC"/>
    <w:p w14:paraId="274CF522" w14:textId="77777777" w:rsidR="00CE3AEC" w:rsidRDefault="00CE3AEC" w:rsidP="00CE3AEC">
      <w:bookmarkStart w:id="21" w:name="_GoBack"/>
      <w:r>
        <w:rPr>
          <w:noProof/>
        </w:rPr>
        <w:drawing>
          <wp:inline distT="0" distB="0" distL="0" distR="0" wp14:anchorId="4E64F3F0" wp14:editId="11EF2F2F">
            <wp:extent cx="3933334" cy="2238095"/>
            <wp:effectExtent l="0" t="0" r="0" b="0"/>
            <wp:docPr id="177" name="Bildobjekt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3334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14:paraId="7A15FADE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720D3034" w14:textId="77777777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p w14:paraId="49A6D9CE" w14:textId="38460A7D" w:rsidR="00CE3AEC" w:rsidRPr="00CE3AEC" w:rsidRDefault="00CE3AEC" w:rsidP="00CE3AEC">
      <w:pPr>
        <w:rPr>
          <w:rFonts w:asciiTheme="majorHAnsi" w:eastAsiaTheme="majorEastAsia" w:hAnsiTheme="majorHAnsi" w:cstheme="majorBidi"/>
        </w:rPr>
      </w:pPr>
    </w:p>
    <w:sectPr w:rsidR="00CE3AEC" w:rsidRPr="00CE3AEC" w:rsidSect="008B2BA9">
      <w:headerReference w:type="default" r:id="rId38"/>
      <w:footerReference w:type="default" r:id="rId39"/>
      <w:footerReference w:type="first" r:id="rId40"/>
      <w:pgSz w:w="11900" w:h="16840"/>
      <w:pgMar w:top="2694" w:right="2686" w:bottom="2127" w:left="1843" w:header="707" w:footer="53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A0E41F" w14:textId="77777777" w:rsidR="00FA03AA" w:rsidRDefault="00FA03AA">
      <w:r>
        <w:separator/>
      </w:r>
    </w:p>
  </w:endnote>
  <w:endnote w:type="continuationSeparator" w:id="0">
    <w:p w14:paraId="3EA0E420" w14:textId="77777777" w:rsidR="00FA03AA" w:rsidRDefault="00FA0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0E424" w14:textId="77777777"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3EA0E425" w14:textId="77777777"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3EA0E426" w14:textId="77777777" w:rsidR="00E1279D" w:rsidRDefault="0064212F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EA0E42E" wp14:editId="3EA0E42F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3" name="Grup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9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0E437" w14:textId="77777777" w:rsidR="00E1279D" w:rsidRPr="00C4289D" w:rsidRDefault="00E1279D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proofErr w:type="spellStart"/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</w:t>
                            </w:r>
                            <w:proofErr w:type="spellEnd"/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promise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19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20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 3" o:spid="_x0000_s1029" style="position:absolute;margin-left:-8.9pt;margin-top:1.55pt;width:506.95pt;height:36pt;z-index:251673600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lJiwQAAOwPAAAOAAAAZHJzL2Uyb0RvYy54bWzsV9lu6zYQfS/QfyD0rliStSPKRbylBdI2&#10;aG7bZ1orUUlUSTpyWvTfOyRlyUt7GzhAF+DKgEGK5GjmzJxD8vbDvqnRS844oW1i2DeWgfI2pRlp&#10;y8T44ePGDA3EBW4zXNM2T4zXnBsf7r784rbv4tyhFa2znCEw0vK47xKjEqKLZzOeVnmD+Q3t8hYG&#10;C8oaLKDLylnGcA/Wm3rmWJY/6ynLOkbTnHN4u9KDxp2yXxR5Kr4rCp4LVCcG+CbUP1P/W/k/u7vF&#10;cclwV5F0cANf4UWDSQsfHU2tsMBox8iFqYakjHJaiJuUNjNaFCTNVQwQjW2dRfPA6K5TsZRxX3Yj&#10;TADtGU5Xm02/fXliiGSJMTdQixtI0QPbdR2aS2j6roxhxgPrnrsnpuOD5iNNf+YwPDsfl/1ymrwv&#10;WCMXQZhorzB/HTHP9wKl8NJ356HjewZKYcz1AkiqTkpaQeYulqXV+tMLZzjWn1XOjc70HdQXnyDk&#10;74PwucJdrjLDJUADhNEBwo8yugXdI8fTMKpZEkMk9vAemKKqhWsoUUuXFW7L/J4x2lc5zsA9W66E&#10;IMalMh085tLItv+GZpAqvBNUGXoL0vY8sH1A9wzpETAcd4yLh5w2SDYSgwF7lHX88siF9GaaItPa&#10;0g2pa3iP47o9eQET9RvAAZbKMYmIIsRvkRWtw3Xomq7jr03XWq3M+83SNf2NHXir+Wq5XNm/y+/a&#10;blyRLMtb+ZkDOW33bZkbZELTaqQnpzXJpDnpEmfldlkz9IJBHDbqUZjDyDRtduqGAgFiOQvJdlxr&#10;4UTmxg8D0924nhkFVmhadrSIfMuN3NXmNKRH0ubvDwn1iRF5UGQqnMnps9gs9VzGhuOGCJDfmjSJ&#10;EY6TcCxLcN1mKrUCk1q3j6CQ7k9QQLoPiVYFK2tUV6vYb/dKXVQ1y/rd0uwVKphRKDCoRdg6oFFR&#10;9quBepDhxOC/7DDLDVR/3QILItt1pW4fd9hxZ3vcwW0KphJDGEg3l0Jr/a5jpKzgS5p3Lb0H5hRE&#10;FfXk1cA30AktfUo9RhUcSG6PLFfyjBxfU/xqpfxbNs9DW9IW9NEObNcb9FESSguoZdkHAbWtIDpM&#10;GAXUDixHL/c835Xe4njSUbAdQEhSfmHiUCT/moQ6EKjehhRDnECDq0Rw2T4xcP7TKoiKmnRfHRI9&#10;7DwQmD8gEMzVzqYFSeIn4x+2n9PoJ7Eb9LCGon+zHkpq+nPIxbXUhL1/YOBfsfGgseqYoxV6IuJ/&#10;RXHHTeJIPbQAa9U4FdL7jWcFcCIwg8Cbm+58bZmLcLM075e27wfrxXKxPtsb1ip6/n4tVY4coJQd&#10;ugNtfK6yHm3rHfseZ3BG0kzMiNweHc+VtMwISIxswgOyU5dwDk4FM6TE/UREpY4KUutUIRxvOaEl&#10;f7qi6q7CeiOCmrH03j+quFLa0R2tu5OnR8AOYLxFmbUOA52UYg+S9w+ckRz7lODhVQT/8ZLgFxJ3&#10;EEjIyp+J22d6q0sXHG/ec6D6TG95E/hf0Hu6ECnSqyulUorh+ivvrMd9NWu6pN/9AQAA//8DAFBL&#10;AwQUAAYACAAAACEAPquqw+AAAAAIAQAADwAAAGRycy9kb3ducmV2LnhtbEyPQWvCQBCF74X+h2UK&#10;velmK2pNsxGRticpVAultzU7JsHsbMiuSfz3nZ7qbR7v8d432Xp0jeixC7UnDWqagEAqvK2p1PB1&#10;eJs8gwjRkDWNJ9RwxQDr/P4uM6n1A31iv4+l4BIKqdFQxdimUoaiQmfC1LdI7J1850xk2ZXSdmbg&#10;ctfIpyRZSGdq4oXKtLitsDjvL07D+2CGzUy99rvzaXv9Ocw/vncKtX58GDcvICKO8T8Mf/iMDjkz&#10;Hf2FbBCNholaMnrUMFMg2F+tFnwcNSznCmSeydsH8l8AAAD//wMAUEsBAi0AFAAGAAgAAAAhALaD&#10;OJL+AAAA4QEAABMAAAAAAAAAAAAAAAAAAAAAAFtDb250ZW50X1R5cGVzXS54bWxQSwECLQAUAAYA&#10;CAAAACEAOP0h/9YAAACUAQAACwAAAAAAAAAAAAAAAAAvAQAAX3JlbHMvLnJlbHNQSwECLQAUAAYA&#10;CAAAACEADJJZSYsEAADsDwAADgAAAAAAAAAAAAAAAAAuAgAAZHJzL2Uyb0RvYy54bWxQSwECLQAU&#10;AAYACAAAACEAPquqw+AAAAAIAQAADwAAAAAAAAAAAAAAAADlBgAAZHJzL2Rvd25yZXYueG1sUEsF&#10;BgAAAAAEAAQA8wAAAPI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<v:textbox inset=",7.2pt,,7.2pt">
                  <w:txbxContent>
                    <w:p w14:paraId="3EA0E437" w14:textId="77777777" w:rsidR="00E1279D" w:rsidRPr="00C4289D" w:rsidRDefault="00E1279D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proofErr w:type="spellStart"/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</w:t>
                      </w:r>
                      <w:proofErr w:type="spellEnd"/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 xml:space="preserve"> a </w:t>
                      </w:r>
                      <w:proofErr w:type="spellStart"/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promise</w:t>
                      </w:r>
                      <w:proofErr w:type="spellEnd"/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RmMIAAADbAAAADwAAAGRycy9kb3ducmV2LnhtbERPy2oCMRTdF/yHcIXuakYLIlOjSFXo&#10;Awraori7JDczQyc3Q5KO4983i0KXh/NergfXip5CbDwrmE4KEMTam4YrBV+f+4cFiJiQDbaeScGN&#10;IqxXo7sllsZf+UD9MVUih3AsUUGdUldKGXVNDuPEd8SZsz44TBmGSpqA1xzuWjkrirl02HBuqLGj&#10;55r09/HHKejDK3+c+sub3Z4P9n1htd09aqXux8PmCUSiIf2L/9wvRsEsr89f8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TRmMIAAADbAAAADwAAAAAAAAAAAAAA&#10;AAChAgAAZHJzL2Rvd25yZXYueG1sUEsFBgAAAAAEAAQA+QAAAJADAAAAAA==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0A8UAAADbAAAADwAAAGRycy9kb3ducmV2LnhtbESPX0vDMBTF3wW/Q7jC3lzaCTK6ZUX8&#10;A26CsCkT3y7JTVtsbkqSdfXbG0Hw8XDO+R3Oup5cL0YKsfOsoJwXIIi1Nx03Ct7fnq6XIGJCNth7&#10;JgXfFKHeXF6ssTL+zHsaD6kRGcKxQgVtSkMlZdQtOYxzPxBnz/rgMGUZGmkCnjPc9XJRFLfSYcd5&#10;ocWB7lvSX4eTUzCGLb8ex8+dffjY25el1fbxRis1u5ruViASTek//Nd+NgoWJfx+yT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0A8UAAADbAAAADwAAAAAAAAAA&#10;AAAAAAChAgAAZHJzL2Rvd25yZXYueG1sUEsFBgAAAAAEAAQA+QAAAJMDAAAAAA==&#10;" strokeweight=".5pt">
                  <v:shadow opacity="22938f" offset="0"/>
                </v:line>
              </v:group>
            </v:group>
          </w:pict>
        </mc:Fallback>
      </mc:AlternateContent>
    </w:r>
  </w:p>
  <w:p w14:paraId="3EA0E427" w14:textId="77777777" w:rsidR="00E1279D" w:rsidRDefault="00E1279D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3EA0E428" w14:textId="77777777" w:rsidR="00E1279D" w:rsidRDefault="00E1279D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14:paraId="3EA0E429" w14:textId="637E6478" w:rsidR="00E1279D" w:rsidRDefault="00CE3AEC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FA03AA" w:rsidRPr="00FA03AA">
      <w:rPr>
        <w:noProof/>
        <w:sz w:val="12"/>
        <w:szCs w:val="12"/>
      </w:rPr>
      <w:t>Dokument1</w:t>
    </w:r>
    <w:r>
      <w:rPr>
        <w:noProof/>
        <w:sz w:val="12"/>
        <w:szCs w:val="12"/>
      </w:rPr>
      <w:fldChar w:fldCharType="end"/>
    </w:r>
    <w:r w:rsidR="008840F1">
      <w:rPr>
        <w:sz w:val="12"/>
        <w:szCs w:val="12"/>
      </w:rPr>
      <w:tab/>
    </w:r>
    <w:r w:rsidR="00E1279D" w:rsidRPr="00400BB0">
      <w:rPr>
        <w:sz w:val="12"/>
        <w:szCs w:val="12"/>
      </w:rPr>
      <w:t>Skapad</w:t>
    </w:r>
    <w:r w:rsidR="008840F1">
      <w:rPr>
        <w:sz w:val="12"/>
        <w:szCs w:val="12"/>
      </w:rPr>
      <w:t xml:space="preserve"> </w:t>
    </w:r>
    <w:r w:rsidR="000F3BAB" w:rsidRPr="00400BB0">
      <w:rPr>
        <w:sz w:val="12"/>
        <w:szCs w:val="12"/>
      </w:rPr>
      <w:fldChar w:fldCharType="begin"/>
    </w:r>
    <w:r w:rsidR="00E1279D" w:rsidRPr="00400BB0">
      <w:rPr>
        <w:sz w:val="12"/>
        <w:szCs w:val="12"/>
      </w:rPr>
      <w:instrText xml:space="preserve"> CREATEDATE  \@ "yyyy-MM-dd"  \* MERGEFORMAT </w:instrText>
    </w:r>
    <w:r w:rsidR="000F3BAB" w:rsidRPr="00400BB0">
      <w:rPr>
        <w:sz w:val="12"/>
        <w:szCs w:val="12"/>
      </w:rPr>
      <w:fldChar w:fldCharType="separate"/>
    </w:r>
    <w:r w:rsidR="00FA03AA">
      <w:rPr>
        <w:noProof/>
        <w:sz w:val="12"/>
        <w:szCs w:val="12"/>
      </w:rPr>
      <w:t>2013-06-09</w:t>
    </w:r>
    <w:r w:rsidR="000F3BAB" w:rsidRPr="00400BB0">
      <w:rPr>
        <w:sz w:val="12"/>
        <w:szCs w:val="12"/>
      </w:rPr>
      <w:fldChar w:fldCharType="end"/>
    </w:r>
    <w:r w:rsidR="008840F1">
      <w:rPr>
        <w:sz w:val="12"/>
        <w:szCs w:val="12"/>
      </w:rPr>
      <w:t xml:space="preserve"> Madeleine Hedqvist Nordholm</w:t>
    </w:r>
  </w:p>
  <w:p w14:paraId="3EA0E42A" w14:textId="3997507C" w:rsidR="00E1279D" w:rsidRPr="00C13C02" w:rsidRDefault="00E1279D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tab/>
    </w:r>
    <w:r w:rsidRPr="00400BB0">
      <w:rPr>
        <w:sz w:val="12"/>
        <w:szCs w:val="12"/>
      </w:rPr>
      <w:t>Ändrad</w:t>
    </w:r>
    <w:r w:rsidR="008840F1">
      <w:rPr>
        <w:sz w:val="12"/>
        <w:szCs w:val="12"/>
      </w:rPr>
      <w:t xml:space="preserve"> 2015-03-06 </w:t>
    </w:r>
    <w:r w:rsidRPr="00400BB0">
      <w:rPr>
        <w:sz w:val="12"/>
        <w:szCs w:val="12"/>
      </w:rPr>
      <w:t xml:space="preserve">av </w:t>
    </w:r>
    <w:r w:rsidR="008840F1">
      <w:rPr>
        <w:sz w:val="12"/>
        <w:szCs w:val="12"/>
      </w:rPr>
      <w:t xml:space="preserve">Linda Heesch </w:t>
    </w:r>
    <w:r w:rsidR="0064212F">
      <w:fldChar w:fldCharType="begin"/>
    </w:r>
    <w:r w:rsidR="0064212F">
      <w:instrText xml:space="preserve"> LASTSAVEDBY   \* MERGEFORMAT </w:instrText>
    </w:r>
    <w:r w:rsidR="0064212F">
      <w:rPr>
        <w:noProof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0E42B" w14:textId="77777777" w:rsidR="00A2449E" w:rsidRDefault="0064212F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EA0E430" wp14:editId="3EA0E431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0" t="0" r="19685" b="25400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EA0E432" wp14:editId="3EA0E433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0" t="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0E438" w14:textId="77777777" w:rsidR="00A2449E" w:rsidRPr="00C4289D" w:rsidRDefault="00A2449E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proofErr w:type="spellStart"/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</w:t>
                          </w:r>
                          <w:proofErr w:type="spellEnd"/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 xml:space="preserve"> a </w:t>
                          </w:r>
                          <w:proofErr w:type="spellStart"/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promise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tcswIAAMIFAAAOAAAAZHJzL2Uyb0RvYy54bWysVMlu2zAQvRfoPxC8K1pCLxIiB4llFQXS&#10;BUj6AbREWUQlUiVpS2nRf++Qsh0lQYGiLQ8El+GbeTOPc3U9tA06MKW5FCkOLwKMmChkycUuxV8e&#10;cm+JkTZUlLSRgqX4kWl8vXr75qrvEhbJWjYlUwhAhE76LsW1MV3i+7qoWUv1heyYgMtKqpYa2Kqd&#10;XyraA3rb+FEQzP1eqrJTsmBaw2k2XuKVw68qVphPVaWZQU2KITbjZuXmrZ391RVNdop2NS+OYdC/&#10;iKKlXIDTM1RGDUV7xV9BtbxQUsvKXBSy9WVV8YI5DsAmDF6wua9pxxwXSI7uzmnS/w+2+Hj4rBAv&#10;oXYLjARtoUYPbDDoVg4omtn89J1OwOy+A0MzwDnYOq66u5PFV42EXNdU7NiNUrKvGS0hvtC+9CdP&#10;RxxtQbb9B1mCH7o30gENlWpt8iAdCNChTo/n2thYCuvychHOA7gq4I7MFlB854Imp9ed0uYdky2y&#10;ixQrqL1Dp4c7bWw0NDmZWGdC5rxpXP0b8ewADMcT8A1P7Z2NwpXzRxzEm+VmSTwSzTceCbLMu8nX&#10;xJvn4WKWXWbrdRb+tH5DktS8LJmwbk7SCsmfle4o8lEUZ3Fp2fDSwtmQtNpt141CBwrSzt04JmRi&#10;5j8PwyUBuLygFEYkuI1iL58vFx7JycyLF8HSC8L4Np4HJCZZ/pzSHRfs3ymhPsXxDETm6PyWW+DG&#10;a240abmB5tHwNsXLsxFNrAQ3onSlNZQ343qSChv+Uyqg3KdCO8FajY5qNcN2cH8jst6tmLeyfAQF&#10;KwkCAy1C44NFLdV3jHpoIinW3/ZUMYya9wJ+QRwSYrvOdKOmm+10Q0UBUCk2GI3LtRk71b5TfFeD&#10;p/HfCXkDP6fiTtRPUR3/GzQKx+3Y1Gwnmu6d1VPrXf0CAAD//wMAUEsDBBQABgAIAAAAIQCU7uAl&#10;3AAAAAoBAAAPAAAAZHJzL2Rvd25yZXYueG1sTI/NTsMwEITvSLyDtUjcWqdFISHEqVARD0BB4uok&#10;2zjCXkex80Ofnu0JbrO7o9lvysPqrJhxDL0nBbttAgKp8W1PnYLPj7dNDiJETa22nlDBDwY4VLc3&#10;pS5av9A7zqfYCQ6hUGgFJsahkDI0Bp0OWz8g8e3sR6cjj2Mn21EvHO6s3CfJo3S6J/5g9IBHg833&#10;aXIKmsv0mh/7el4u2VdWr8amZ7JK3d+tL88gIq7xzwxXfEaHiplqP1EbhFWw2WUpW1mkD9zh6njK&#10;eVOzyPcgq1L+r1D9AgAA//8DAFBLAQItABQABgAIAAAAIQC2gziS/gAAAOEBAAATAAAAAAAAAAAA&#10;AAAAAAAAAABbQ29udGVudF9UeXBlc10ueG1sUEsBAi0AFAAGAAgAAAAhADj9If/WAAAAlAEAAAsA&#10;AAAAAAAAAAAAAAAALwEAAF9yZWxzLy5yZWxzUEsBAi0AFAAGAAgAAAAhAKKwu1yzAgAAwgUAAA4A&#10;AAAAAAAAAAAAAAAALgIAAGRycy9lMm9Eb2MueG1sUEsBAi0AFAAGAAgAAAAhAJTu4CXcAAAACgEA&#10;AA8AAAAAAAAAAAAAAAAADQUAAGRycy9kb3ducmV2LnhtbFBLBQYAAAAABAAEAPMAAAAWBgAAAAA=&#10;" filled="f" stroked="f">
              <v:textbox inset=",7.2pt,,7.2pt">
                <w:txbxContent>
                  <w:p w14:paraId="3EA0E438" w14:textId="77777777" w:rsidR="00A2449E" w:rsidRPr="00C4289D" w:rsidRDefault="00A2449E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proofErr w:type="spellStart"/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</w:t>
                    </w:r>
                    <w:proofErr w:type="spellEnd"/>
                    <w:r w:rsidRPr="00C4289D">
                      <w:rPr>
                        <w:spacing w:val="-10"/>
                        <w:kern w:val="24"/>
                        <w:sz w:val="24"/>
                      </w:rPr>
                      <w:t xml:space="preserve"> a </w:t>
                    </w:r>
                    <w:proofErr w:type="spellStart"/>
                    <w:r w:rsidRPr="00C4289D">
                      <w:rPr>
                        <w:spacing w:val="-10"/>
                        <w:kern w:val="24"/>
                        <w:sz w:val="24"/>
                      </w:rPr>
                      <w:t>promise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A0E434" wp14:editId="3EA0E435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13335" b="317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0E439" w14:textId="77777777" w:rsidR="00A2449E" w:rsidRPr="00400BB0" w:rsidRDefault="00A2449E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FA03AA">
                            <w:rPr>
                              <w:noProof/>
                              <w:sz w:val="12"/>
                              <w:szCs w:val="12"/>
                            </w:rPr>
                            <w:t>2013-06-09</w: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="00CE3AEC">
                            <w:fldChar w:fldCharType="begin"/>
                          </w:r>
                          <w:r w:rsidR="00CE3AEC">
                            <w:instrText xml:space="preserve"> AUTHOR   \* MERGEFORMAT </w:instrText>
                          </w:r>
                          <w:r w:rsidR="00CE3AEC">
                            <w:fldChar w:fldCharType="separate"/>
                          </w:r>
                          <w:r w:rsidR="00FA03AA" w:rsidRPr="00FA03AA">
                            <w:rPr>
                              <w:noProof/>
                              <w:sz w:val="12"/>
                              <w:szCs w:val="12"/>
                            </w:rPr>
                            <w:t>Madeleine Hedqvist</w:t>
                          </w:r>
                          <w:r w:rsidR="00FA03AA">
                            <w:rPr>
                              <w:noProof/>
                            </w:rPr>
                            <w:t xml:space="preserve"> Nordholm</w:t>
                          </w:r>
                          <w:r w:rsidR="00CE3AEC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8840F1">
                            <w:rPr>
                              <w:noProof/>
                              <w:sz w:val="12"/>
                              <w:szCs w:val="12"/>
                            </w:rPr>
                            <w:t>2015-02-24</w:t>
                          </w:r>
                          <w:r w:rsidR="000F3BAB"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="0064212F">
                            <w:fldChar w:fldCharType="begin"/>
                          </w:r>
                          <w:r w:rsidR="0064212F">
                            <w:instrText xml:space="preserve"> LASTSAVEDBY   \* MERGEFORMAT </w:instrText>
                          </w:r>
                          <w:r w:rsidR="0064212F">
                            <w:rPr>
                              <w:noProof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2" o:spid="_x0000_s1035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rUrAIAAKcFAAAOAAAAZHJzL2Uyb0RvYy54bWysVG1vmzAQ/j5p/8Hyd8pLCQFUMrUhTJO6&#10;rVK7H+CACdbAZrYT6Kb9951NSJtWk6ZtfEBn+3x3zz2P7+rd2LXoQKVigmfYv/AworwUFeO7DH95&#10;KJwYI6UJr0grOM3wI1X43ertm6uhT2kgGtFWVCIIwlU69BlutO5T11VlQzuiLkRPORzWQnZEw1Lu&#10;3EqSAaJ3rRt4XuQOQla9FCVVCnbz6RCvbPy6pqX+XNeKatRmGGrT9i/tf2v+7uqKpDtJ+oaVxzLI&#10;X1TREcYh6SlUTjRBe8lehepYKYUStb4oReeKumYltRgAje+9QHPfkJ5aLNAc1Z/apP5f2PLT4U4i&#10;VgF3wBQnHXD0QEeNbsSIAtOeoVcpeN33d9IAVP2tKL8qxMW6IXxHr6UUQ0NJBUX5xt89u2AWCq6i&#10;7fBRVBCc7LWwnRpr2ZmA0AM0WkIeT4SYAkrYDJdRHPgLjEo4u/T8KFjYFCSdb/dS6fdUdMgYGZZA&#10;uI1ODrdKm2pIOruYZFwUrG0t6S0/2wDHaQdyw1VzZqqwHP5IvGQTb+LQCYNo44RenjvXxTp0osJf&#10;LvLLfL3O/Z8mrx+mDasqyk2aWU9++Gd8HZU9KeGkKCVaVplwpiQld9t1K9GBgJ4L+x0b8szNPS/D&#10;NgGwvIDkB6F3EyROEcVLJyzChZMsvdjx/OQmibwwCfPiHNIt4/TfIaEhw8kCeLRwfovNs99rbCTt&#10;mIaJ0bIuw/HJiaRGghteWWo1Ye1kP2uFKf+pFUD3TLQVrNHopHU9bkf7IC5NdqPfrageQcFSgMBg&#10;hsC0A6MR8jtGA0yODKtveyIpRu0HDq/AjJnZkLOxnQ3CS7iaYY3RZK71NI72vWS7BiL7tjVcXMNL&#10;qZkV8VMVx/cF08BiOU4uM26er63X03xd/QI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OveWtS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14:paraId="3EA0E439" w14:textId="77777777" w:rsidR="00A2449E" w:rsidRPr="00400BB0" w:rsidRDefault="00A2449E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FA03AA">
                      <w:rPr>
                        <w:noProof/>
                        <w:sz w:val="12"/>
                        <w:szCs w:val="12"/>
                      </w:rPr>
                      <w:t>2013-06-09</w: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="00CE3AEC">
                      <w:fldChar w:fldCharType="begin"/>
                    </w:r>
                    <w:r w:rsidR="00CE3AEC">
                      <w:instrText xml:space="preserve"> AUTHOR   \* MERGEFORMAT </w:instrText>
                    </w:r>
                    <w:r w:rsidR="00CE3AEC">
                      <w:fldChar w:fldCharType="separate"/>
                    </w:r>
                    <w:r w:rsidR="00FA03AA" w:rsidRPr="00FA03AA">
                      <w:rPr>
                        <w:noProof/>
                        <w:sz w:val="12"/>
                        <w:szCs w:val="12"/>
                      </w:rPr>
                      <w:t>Madeleine Hedqvist</w:t>
                    </w:r>
                    <w:r w:rsidR="00FA03AA">
                      <w:rPr>
                        <w:noProof/>
                      </w:rPr>
                      <w:t xml:space="preserve"> Nordholm</w:t>
                    </w:r>
                    <w:r w:rsidR="00CE3AEC">
                      <w:rPr>
                        <w:noProof/>
                      </w:rPr>
                      <w:fldChar w:fldCharType="end"/>
                    </w:r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8840F1">
                      <w:rPr>
                        <w:noProof/>
                        <w:sz w:val="12"/>
                        <w:szCs w:val="12"/>
                      </w:rPr>
                      <w:t>2015-02-24</w:t>
                    </w:r>
                    <w:r w:rsidR="000F3BAB"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="0064212F">
                      <w:fldChar w:fldCharType="begin"/>
                    </w:r>
                    <w:r w:rsidR="0064212F">
                      <w:instrText xml:space="preserve"> LASTSAVEDBY   \* MERGEFORMAT </w:instrText>
                    </w:r>
                    <w:r w:rsidR="0064212F">
                      <w:rPr>
                        <w:noProof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0E41D" w14:textId="77777777" w:rsidR="00FA03AA" w:rsidRDefault="00FA03AA">
      <w:r>
        <w:separator/>
      </w:r>
    </w:p>
  </w:footnote>
  <w:footnote w:type="continuationSeparator" w:id="0">
    <w:p w14:paraId="3EA0E41E" w14:textId="77777777" w:rsidR="00FA03AA" w:rsidRDefault="00FA03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0E421" w14:textId="77777777" w:rsidR="00E1279D" w:rsidRDefault="0064212F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EA0E42C" wp14:editId="3EA0E42D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22" name="Grup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0E436" w14:textId="77777777" w:rsidR="00E1279D" w:rsidRPr="0036618B" w:rsidRDefault="00E1279D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proofErr w:type="spellStart"/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>s</w:t>
                            </w:r>
                            <w:proofErr w:type="spellEnd"/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 a </w:t>
                            </w:r>
                            <w:proofErr w:type="spellStart"/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 22" o:spid="_x0000_s1026" style="position:absolute;margin-left:-1.4pt;margin-top:3.65pt;width:192.4pt;height:30.75pt;z-index:251675648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rF+QgQAAGwKAAAOAAAAZHJzL2Uyb0RvYy54bWy0Vllv4zYQfi/Q/0Do&#10;XdER+pAQZRFfwQJpG+xunxe0REnESiRLUrGzRf97h6RlO06PYLc1YIHHcDjzzcw3vHm37zv0RJVm&#10;ghdBchUHiPJSVIw3RfDrp004D5A2hFekE5wWwTPVwbvbH3+42cmcpqIVXUUVAiVc5ztZBK0xMo8i&#10;Xba0J/pKSMphsxaqJwamqokqRXagve+iNI6n0U6oSipRUq1hdeU3g1unv65paX6pa00N6ooAbDPu&#10;q9x3a7/R7Q3JG0Vky8qDGeQbrOgJ43DpUdWKGIIGxV6p6lmphBa1uSpFH4m6ZiV1PoA3SXzhzb0S&#10;g3S+NPmukUeYANoLnL5Zbfnz06NCrCqCNA0QJz3E6F4NUiKYAzg72eQgc6/kR/movIcwfBDlFw3b&#10;0eW+nTcn4X2tensIHEV7h/rzEXW6N6iExRTjazyH4JSwd53Fk3Tiw1K2ELtXx8p2/c8HI5L7a51x&#10;R2N2EjJMn0DU3wfix5ZI6mKjLUAjiNcjiJ+sewuxR+m1x9GJWRCR2cM6FItLGO2xRFwsW8IbeqeU&#10;2LWUVGBfYk+CF8ejNh4611bJdveTqCBYZDDCKbqAOpmkOI4BVQAVz6YjpiPoWZKdMMdpBpL2rhE6&#10;kkulzT0VPbKDIlBQSe4a8vSgjRcdRWyAudiwroN1knf8xQLo9CtwNRy1e9YIVxy/Z3G2nq/nOMTp&#10;dB3ieLUK7zZLHE43yWyyul4tl6vkD3tvgvOWVRXl9pqxUBP8thgeKMOX2LFUtehYZdVZk7RqtstO&#10;oScCRLFxvwMgZ2LRSzMcXuDLhUsJAL9Is3Aznc9CvMGTMJvF8zBOskU2jXGGV5uXLj0wTr/fJbQr&#10;gszWjnPnb32DnLBp4SN45hvJe2aAijvWF8H8KERym4trXrnQGsI6Pz6Dwpp/ggLCPQbaZa5NVp+2&#10;Zr/dgxabwVtRPUMOKwGZBSkK/QMGrVBfA7QDLi4C/dtAFA1Q955DHWQJxpa8zyfqfLI9nxBegqoi&#10;MAHyw6XxhD9IxZoWbvKVx8Ud1E7NXDafrDpUHFDF7Y1kZQ7/Q3Bg9Crf/r1BwSkzWF98k+vfpKMn&#10;6ssgQ+gRkhi2ZR0zz67fQXStUfzpkZUWWDs5o5/JSD8L1lUoxQGqqC7B/ceh05R/fhCNMM+Sfv5w&#10;v7A5MB73yqDqWemo/URHWkLlj1T0Ujyy0xeWbDsmx4qy44PPcP9Fv/oL2HwvXIly6Ck3vrkr2oH7&#10;guuWSR0gldN+Sytgo/eVj+GYauecks7v4jhLF+FyEi+BU2br8C7Ds3AWr2c4xvNkmSzHAhw0BX9J&#10;t5LsP6hARx5jbTliOK8GkltIPNmUHwBVV1LaKGrK1i7XwEWHdTh33HAwn5C1oL+pA3juPzxxwBrX&#10;bJMJUMQM0sQ2WxgBzf7PxO/M9yzghmC/KzH3pHG8cXh+2TfT+dxJnR6Jt3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Fk2F3wAAAAcBAAAPAAAAZHJzL2Rvd25yZXYueG1sTM9N&#10;S8NAEAbgu+B/WEbw1m4+sIaYTSlFPRXBVhBv0+w0Cc3Ohuw2Sf+968keh3d455liPZtOjDS41rKC&#10;eBmBIK6sbrlW8HV4W2QgnEfW2FkmBVdysC7v7wrMtZ34k8a9r0UoYZejgsb7PpfSVQ0ZdEvbE4fs&#10;ZAeDPoxDLfWAUyg3nUyiaCUNthwuNNjTtqHqvL8YBe8TTps0fh1359P2+nN4+vjexaTU48O8eQHh&#10;afb/y/DHD3Qog+loL6yd6BQskiD3Cp5TECFOsyS8dlSwyjKQZSFv/eUvAAAA//8DAFBLAwQKAAAA&#10;AAAAACEAMWrFrLA9AACwPQAAFAAAAGRycy9tZWRpYS9pbWFnZTEucG5niVBORw0KGgoAAAANSUhE&#10;UgAABD4AAAC0CAYAAAB8M+x4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MttJREFUeNrsnc113EjSta94tJl386EdwJSwxYKQBYQsUMkCFS0gaQFJC0hZwJIFqraAoAWCFthC&#10;NXBg8G7ebX8LZLVKbP4AKPzkzbzPOTrd0yOJQCIy8kZkZOSbv/76C0IIIYQQQgghhBAucqQhEEII&#10;IYQQQgghhKso8SGEEEIIIYQQQghnUeJDCCGEEEIIIYQQzqLEhxBCCCGEEEIIIZzlrYZACCGEEEKI&#10;6XjzP280CMIZiihMASzMr3+bf+5Y7P3vbO+/1wB+ANgC2MZllWkkxah+F//SIOxN2ABAYv7TyaPf&#10;kpj/XwxPbpzfvhOszX/P47KqNUStbDgAkBpbPR7ZXrdxWZ1q1K359isAnwkf/SIuq3zGeXIy4Y/+&#10;EpfVRtY6+zr/WIT/v711X/jB17is1uS2vLPhnTaVHfuBFdrL2F9q1tBkYNvLAPwJIJtaH4jOdrAE&#10;cMb0zG89/VCJmbDHI0xY0Z3H47989L1qNEmQB+MIMw3ZP4Lej4/HbWQUwNnFifFpdCJuojkSmPlx&#10;NqO/v5aZTra+7wLCXQI41ciIPb6Q2fTikWaVPfvLemY7PMOvjYOxSHc2XkRhjmbTYK1PbyUfyfzR&#10;1pvEh8lK7T7QQrZKRbDnCC+LKNwF3ruM8Na3ATGB3LlZhIIZHuFBZmkVjEJ49GouC+bJ3yhhq4BQ&#10;2ON7pFkFKT9m0JpLzLdpkAC4K6LwEsC1EiDSngeSOZ34MGWtn82kDWSfTrE0v/7OCAPY+HAsxlR4&#10;3Mxs0wri7LGHgFQY5yOPyzmAS0t8v+bLsCL8RAGh6MnW1s0SU610Js0q5l5LbNo0MCzQJEA+A/ik&#10;I/DSnj358dbRj7HCvCXNYloSAHfGKa7RnN/NHLTrhXnPdO5n0blLq0hJn/vB9Xky9rt6Iq4WJhD8&#10;rDVdDEBuoY1LswortJeFCY+n9M7PIgo/SIdKe/bArYoPs3hcQrtAPrMCsCqiMIMDDcwe2fbcVR5/&#10;Ow6ZmVWckD53NsI8WaJJetgm2CTQun3HBZTsEOPwYJGdS7MKa7SXZVWSLxEAuC+i8J0qP2aFbm2O&#10;yyp3IvFhxO6NFg+xRwogdeFcYBGFd2gSOhKOwonFB0A9dLm5EW03PgpWV9i7nSjVaAhX56I0q7BJ&#10;e1laJfkaAYBvAD7ILGaDbdMtA8hvdSGdrGJaFmiOwJyhuTozI7LvAMC9hYGtgji7YPR/2cBzxbbk&#10;4D5b7Uq9uo6fme8XaETEmMxZHi/NKmzTXpZVE3fWPkUULnVNvLRnSx4A4IhYLJ0D+K4FRLQkQVMa&#10;982ID9vtO4CdSQ9AZfs22Qmr/3sYcAxsTnqMIlYdsd2F+XY/0ZwpDzQqwtW5aAJMaVZhjfYqovAG&#10;dh4N7cKN0ctC2rOV/39LONiBmahLmZ7owRJNlvg6Lqtbi23c2qSHdq+tIiF97nyguXIDu5MegI6G&#10;PSWYLhUACh/molnPGfyUsHzNHFJ7EWwYtGVh1pMLmYi0ZxvdSVXxYa76+g4lPcRhBGiyxPe2VX9Y&#10;nvQYLGAVg0HZ2HSII2dmB/WcZbH1nb0Kj3so6SHmIZvY5nfr+UpDL2xYR4ooDIoo/O6YTZ6b+FBI&#10;ez47f3aJQ5rEh9kluoeaQYnhSAF8N43GbOEb7M6kavfaPhv2LvgwIueO4F1r36/cM0L7Bs2RFgWA&#10;gj547OCjfkK3Egm7tNedozZ5JxOZFDYb+lt3UiQ+zM7ePXQGWAxPAOBbEYVXFtg5Q9OzTCZjjV9c&#10;kPrE/MD3Dsx6oECLY+3e9fAQYta5ONUxTZP0kGYVVmkvozGXrgbipvejmEZ7Lsge+8fuX44IBngF&#10;ZfLE+FwWUXg3V5MkY+cry8do8CtIxUGkpM996M4VUzM2LyukzLGWe/A3zhPukE9k+wmU9BCWaS8S&#10;jTmEjte8k/Z8imz3L1YnPojKmYUbrNDc/BLMYOc3TI5DWMEx6XNnB8yVFbh2rLybM7pxTVjKwwS2&#10;n0BJD2HZOkKkMQ8lUMwo7fkEvyUOrU187C0gQkxJgumTHyy7ourvYReMgeW2b7n53u0ITOS+GKPp&#10;5XFvvpECP+FU8NjSP6nCSdiovXyyyyXpVavSnhP5fisTH2YB+aYFRMxEgomSH6a3SKIgTvTwkQnh&#10;ox8SfLAF1N5c/WwaRP+EqjyEnUxxTNPVppGCWHuZCjzf7FJVH+PHSEz8ljg8sthoF7ItMfPEHrXi&#10;yFQ1XbIMyBBXkApvF54dPw6YKyuyd/VivpjkrTYqhLdz0QSXSw2zsEl7mQ2SSw+HbGHDhQWOrvcp&#10;4WPn+//jyMJB1QIirAkuTRfssWAq289kDlaRkj535sFc2fHDZQM0R1u+eSqshebibh4k8KN/guDT&#10;XufwNyF9aW4fEZ5rz8eJQ6sSH8ZIJaKETaxMQ8WhbX1F5kBymYJVnBA+cx2XVd5jrqQg7yLuGntX&#10;Ci81FYXnc1Fl9cJW7XXm+dhpbkp7/sP321bxoaZowkZuzK7OkLAl+NTY1C4SwmfOPZkrgMNXPxtf&#10;+B3qZyBIGOuYpqf9EwSB9jKba77HU+kYG5fSntzzx5rEh9nVW8qmhIUEGDBzbBzxgmwMMpmBVYEn&#10;o6B56PmuKeG7Zg7b3j3Ug0t4Phc97p8gOOz3o4YOQLNxGWgYvNWe+eP/YFPFh85ICptJzO7OELCJ&#10;pa0vt1OQkJI+dx8Bx1qq61x/j72kh0SkoBa+A2pWzQVhnfYygf5SwweYOaoE5UBxkAu604rEh9kB&#10;T2RTwnIuD80cq9pDDMCxDwGImWsr0nd1as4o6SGIeRhhPiyIfZNwfx1JNXS/cU56G4ltsPX3eDJx&#10;+NaSh/tMNJAfdK3nbwJg50wSAP82/3TVwQRoumRfHfB3MO5gq7+HXTDOr7zHzhVtYOHSGqGkhyAn&#10;H+Hv1A6ymIK+lYMnGrp/cAPgvYbBK+35pA6bPfHB1rFfSY9nxyN7Qiwv0ZwzTBx65bMiCm97lh8m&#10;8KsppRjeXwbg7K/Qx29+Jv1MmWP2dgclPQQn26GbDOsYgSBYS1IN3T9Iiii8isvqSkPhjfZ8ctPW&#10;hooPJnGrALAl5trKHMCVKQs9Q7ODyy6gd6Jn3ePPMlZ79LqCVIwGq6DptHNFnCR0Zp3Yu7I2cXg+&#10;ZQC2AP4j1+Ik2xH+TgYds5ZNO6OjewX5Gr2nNXgRhWtXb1yT9mynxWZNfBCe4VYA2M95bwFcFFF4&#10;jeaoyBm4EyAf0S/xsSQNDIQ9sJawdrWjz8TfyJWjYTcOCugtgA2AP1W9KfoGTwTPeK3gzk/Uy+JF&#10;ArOufdJQOK89n920nbu5KVsg+EO235+4rGpTZvYOwC3xqyy7NjktonAJzmSPbN4uGAPRuocIZxZv&#10;uQPi+RxuNW/MAJzGZfUuLqsLJT1Ez3mRwP5y762SHl6Taghe1e9LDYPz2vPZNX7uxAfbPdO5bP9w&#10;TALkAsAHALUniwvrneoKECRqJrUhczQuIf0+9EGHCe5cuV5+C+BTXFYf4rJay32IA2Go9tCa7TfH&#10;GoJXuTn0hkZpT+t5dtNWFR/dAnYtKMOP5ztwJpS6ln2lxN9I2BGQpqSP3vXox5L4M+XkNhYA+ObI&#10;lLkF8D4uq428h/BI/KtKUzYqXmYB3czkuvZ8NnY5mnEg2cRtLvMfJbCu0VR+sI1v0sHWF+C8iUM2&#10;T2pz5HbEfBUfe3+PS1JftU+N5tr5iz63bwnxzDqekMyNTF/LWxtdQDdwteXczGnhoPZ8adP2SAOp&#10;INACA63Bl/zosrikpJ9GAsouTkjnd1c7Som/Ee2cMbs65+RzJEdT5SHfJYZmSeJvpVX9JdUQdOJG&#10;Q+Ck9nxx/T/SQLZG5YPjLtY1uJIfiesBK9y5nUKihiQRYHZgAmI/xhx03JHPjxxNpcdWrkJ4qlkz&#10;fSavUX+PjprKNPIWbmnPF3XYkQZymIEUgwQNNYBT8DY8fY6EOJAQFkBcwto1eZYSf6aM2L6uwH3E&#10;JUeT9KghhL+aVZsVslHRjUs1OnVOe77oB49mGkjGQFBB4ASYHdNrh5xGAM7Eh67Ek6CZw28y71hR&#10;Bh1G2JwRj3sOJT3EuHOExf9m+lre2iir1pybAPzVjtKeHXTnkQaydRAoUTURcVndOrSAsy5EElB2&#10;ceyJHaXE3ygnfe5L8B4vqgGcan0W0qzUPkj4qzVtYEl8a5605z/j9e1Lv+FIA6nFxFKuHbEJVmeq&#10;njYS3kMsQK0DUrNjtSD+RhnbA5tqjxXxmJ+qmaOQZm00iRKA0giiN6r6cMOuXtVhqvhQEGglpiu/&#10;zYFEW4HB2tg0kxVaE5wG4NzN6WpDzMKNNei4JB7z27isNvIQQpq18UH6TF5zoiE4iIXpdSW4teer&#10;8frRTAO5UBAoWvDF4mdre56fMWDVlXh2kZA+94Mn70kZdJBXe2zhUC8oYf08CRz0t0I6QfzOpZnv&#10;gtemXo3X56j4SCVqRcvge2MELqVNEF/Nmcn6rCIlfe6ufpN5x4ox6FgRj7f6egj5X63bAvzXwFuG&#10;jrzwas+6zabtHImPhGwg1dh0XjbEIiMhHXPtHNkFY0Kg7lE1lBJ/o5zwmVlvcsnMUUgh5H9/+dut&#10;PpW3JBqC4YL9IgqXGgZK7dlKhx1pIJ0UtC7xp4020TIZpv4ewldR08lvkl5xvh90UK0TRtgFpON9&#10;Kpcg5H+1Zgt6rWkrd6Ytg3wfF602bXXU5XXU2HRGLN3Za/tMrMFcLsuzJkBNSAPUrlVDKfFnYpwv&#10;n0nHeqOdbTGh/w1I1nHpVAWoYjgCcDf+9lV7torNjmYYSLg4kMKrwOKhha2zCKZ/jLWOdlkFa0Kg&#10;q988Jv5GVEfDjG9ako71F7kEoYBSOlXQa03bOS+iMPX4/RnfvVWseKSBpAu6fcS2b5A5ausSUPZB&#10;mRDoUanFLDDY5sySdJy36u0hpFkH8bfCHRINwWjcSHvyxIltN22PNJCvCq1ac392/kM4uVgXI5XM&#10;SngfPEe6/GbSK86Zgw7W8+AbuQOhufIPMn0maQQxCkkRheeyKwpa+0FVfAwo4IUXtJ1camwqDoI4&#10;IdDVhpiFG+MawTreX+UVhOaKdKpwQmtek9juZRGFC58MilR7tt60PdJADjOQwptgvO15fsbgQlfi&#10;SXTP4TcT+abJ1uEFOJNpdDfnCHrxz+KXdP2837CunxmAC4LnDODfkZeU1J5acaSBdEfUCjtsgvhq&#10;Ttm7XfhSNcR8FR9bcjz1xKaE8GWu5PpUfkJ86xvQHBvPANwSPOvSXAEv7Wkn2y6btlMmPhiDQS0o&#10;4rGjrh0OLrRzZBeMPnPbo2ooJf5GbAE56+05qr4UEv/D+FvhDqxr576WvgbAYMM35uSCtCd5rD5l&#10;4oMxg1RDyLl3D3JYg4tcpia7n9KGiKujAM6jYazjLd8kNFf6axLhJqxa82+7NXEWw5GXBYBzaU8r&#10;6bRpq6MuElqiPT8ctfXdAiQRZQnE98d3rRpKiD8T43xZkI51La8gJvS/C5K5okoov2HVCT8eac8N&#10;OG7tuiTfrHFVe3aK148mGsiEfWKKWfk3S6Dj0U0cYlxYF9e84+9n7u/BeDRsoaklhDP+V+u2p5Bf&#10;A/+U3V6AI8HteqNTOu3ZddN2qoqPVIGgIBfrbc/SpqRjrP4edkGZEOhRNZQQf6OcUCgLIdzwv7rp&#10;yG9YteaTR0TNf7tmGPciCs/l+3hj9akSH4zn0LSgyMH3mVysgZzsXTY/6QJkAnHW+cJ4NCzRtBLC&#10;Gf+rNdtvWP159sKaeguOTedLhzcS2LRn501bVXw8jRqbWoJFx6TaTi5friAV49n8ApxX1Km/hxiL&#10;QEMgFFQeJviFU7BqzdfslqHRaQAHj7yQas+86x84mmAgA/CdQ8shbCElC3RSwjFWok82P4ffTIm/&#10;kdYIBaLCQYia+2X6WtIJrq2d5vgWw5GXFXETepdsqrMfPNJAPokam9qDDVntVv09iJ2gBJRdHHti&#10;R2psKnywFSHxP3kAKdyF+WaRNkdE47K6ArAleJ07ac95fWCfTdspEh+ME1SBoB3OPQCwJLIH1sVI&#10;QZyE9xwLUEL8jRR0TDwn1JxVSPwfJviFNAJRbHVK8D6LIgqvZFdcOmyKxAfjTo1ErR0syRIDrLuS&#10;sndLIG74mXd8zwS8fRva3vAk3FwPhIJKpgBSuAdrVWjrTTZTGXJL8E6XpjeGtKfF9rSPjro8LWpr&#10;+VUrOCMTGYwBq67Es4uE9LnV2JRgbSOfG5dyD2Jk8Z+AIyGr49h+k5I+d1eteQ2AIR5z4chL4oE9&#10;ARg58UF6Dk1BoB0CJLVkIrbt77EAXxNf5iBOgobbbzL3bKAMOhyoUnGtrFhI/GvdFl21cUCqNTvb&#10;rdmEZjjykhZRuJT2nJTem7ZHGkg3RK2D2LK719ZRJ6TjLHu3C8aEQJ8FKCH+RsxBR82+LjA39hPy&#10;vwP5260+lbekpM/dq5o+LqsNgA3B+92R96Fi0569ddjYiQ/Gc2jMotYJTLWHLc7d9f4esne7SFy3&#10;IeI+JjshlhPbV+7AHLlX8kN4HFRqzfYbH7XmBexP2gfgPo7Jtqb23rRVxYebwpAdm5xHW2dNKcTb&#10;XC0mpoG44WfXBYg5aGWfLy6sbwGU/BDD+98AHEcIdAub37D6vd52ayqcrgne8dxs3Ep7WqzFjkYc&#10;SJZFZB81Np1/Ap7DnoRZl9sbUsLhzmRxVpGSPnfmyXu6EHS4crQtQJP8OJfbEJ7531yfSnZKyEF2&#10;G5fVLYnt38imxueQTdsjDaQWFFswDULpqj0YM7yydyuhvKKuxwLE3Ng0I7exzKH5EgC4KaLwntgH&#10;C3tIXBf8gl4js/q5oW4PZGh0mhAm5Nm050E+cMzER0I4OdXocV7uYFe51YPDtt7l/cQ0MIqaPmIm&#10;If5GObOBmQq23MF5c19E4fciClcmgS5EVxgSspk+k9ewrp2D2K1JnjAcebkkW4fYtOdBGuat54uI&#10;FhVLKKLwxsLJlzls6/RBnGP2H8CD65CJ+5gAQO7IUcgM3Mmnl4KCO2NnuXnPHwC26HZsUfgJg/jX&#10;mu03rFpzyE3lWwCfLddLAZojL5+kPUfhoE3bMRMfjMJKi8o8E28F4Nyyx3K9v4cCAYnuORYg5oDb&#10;lfXhq4X+dgz9kTxaZ1x8z6359fi//efR/1+T30Y0tgZh8b+q0vQb1vUzG+ovisuqLqLwFMC95e+8&#10;LKIwJTiaxqg9D1rLRkl8kO7qqbHpPIJjBbNLx+ioTTlbQDj0mazPKnypGmLu7+FE0BGXVW4qIhJN&#10;O3oWaLlbZxI/tZmzOZrkSA53Kpl8CCgviyg8k9nTc9E1EWm05oLxZYcO/uOyyoooXANYWf7qd0UU&#10;vrfcv7JpsoM3bceq+GAUVDnEpFic9OgS5KSkw69+NhLecyxAzMG2S2vEF4t9rxiPwKxZ6aO1eGvs&#10;+wFA5mF1CIv4T2TC/PScX6zffixfcgFgCbs3Hhdoqiuv5FMGIzv0LxiruSnjrp4CwQmxPOnRxVkf&#10;k36CTFZoFanrgsacJWUVb04dFYjLao1m91+InUBfojmX/r2Iwv8WUfitiMJzT5rFKqEgbNdeJ569&#10;72trWA2OW14uzSkIaU9LYvWxEh+JJqd4IQC6gd1Jj22HIIcxYNV5b7vmQ0r66D7193Bxffii2See&#10;IcCvRMhPc2POjeUCvq//XYD0CIHwYt1kXz9HOyIal9WGZG2+kfa0R4sdjTCQAXTURTwjMIoo/A77&#10;G+t1mViydXEorIKm6wKUEn8j5yoC47K6wj8bYwrxnI86R1MN8t1UggSOvFuqzysI9Ffq2fu25RT2&#10;Vy+mpspd2vMwBtm0PdJAAlBj09EpovAcwHcS+/iz5TuxLkTqDG8XlCWsPRYg5sammaO2d6HpJ3po&#10;vBsA/y2i8I54HdxxrE8qbF5LiOfY6LcHmr+foXrxxsJkMZsmy4f4S8ZIfDBO0BxiFIooTE2Vxw04&#10;bj/ZmvI5V23d5SCOldQTG0pYPxDBlXR932sDYKMpKHqyAnBfROG9pTuaLq/jgjDW6LnJyrp2TrJu&#10;mupF2+O4APYdeWHzfYNs2o6R+FBjU7FLeNyjuWubyWl/7fB7WXeKclmoNfNkAc7rkB86vmdC+p4+&#10;zBeGUmFhf/LgrojCn4QJkESfT1i+lrBWS04ZWzE0Ol3ZUr1Dqj2zIf4SHXUZcDAVxIULc/b3J5qE&#10;R0r4GrcdxR7dwqtjXdYFDD4IOObgwun1gag7vrCfBZoEyD1Deb4Dx3QEF741Np1s7TRHb28JxsSW&#10;ix0o45ch/pJBEx/Eu3o5RG/hUEThlTnO8hNNKdeC9HXWbZMCxDv1mazWKny5Dpm5v4fzFYHmyMu1&#10;pqMYUFTfmx4ggeXPKYS1sQbzrUMz3B54Dfsbdi+KKLyy4Dno+nsMtWn7duAHSwjnZg0gKaJQLvll&#10;gr3ve/Lof7tAjW6N/lgFk451SXjPsQAx+4rMB0OMy+qqiMJ/o+nbIMQQrAAsiyi8jsvq1sLnO9En&#10;ElNpzJ6JAFatOfm6GZdVXUThKZqKc5s5K6JwPXbjV8c02WD2NHTig3ERCQgmiRifLx2DOVbBlOlT&#10;24EvV38TvycwQVd6m4jL6tRsAqw0Q8WAGuumiMITAKeWHbVM9HmE5dqLtSp0ltsD47LKiijcAFha&#10;7hPvAHyQ9mzNYJu2Q/f40CIiKIMbdD8byGjrXgVxBLD6ywdP3hPw8BhkXFanANaanmJglgB+WtTc&#10;LwFvw2XBR9/ALSV932zGn83QsDstonAp7Tm9PQ2W+CDf1RN+02kXypedejH+wueJoEmJv9GDj4ap&#10;5IcYiQBN749z+V/hGX0DN9a4aja9afT8BcEYzdUDic33DbppO2TFB+vkFH5zG5dV5omtP+hzWwXj&#10;cam6xwLEfI4+99U4TfLjQtNUjMBNEYVz325wrM8gJvSnXXUm861Ds98eGJfVGvYf7Q4AXEp7TqvD&#10;hkx8sE5Q4S95XFYXHtl6rk9uFQnhM2eevGdvseqYWL9Fcw651nQVA7MqovDbjLe+SLMK27UXq43a&#10;sm4yHHk5N8fu5PueZ9BN2yETH+qOLZioAXzyydZ9D+Jsgvh8+Q9P3tMm8WaD33gHYKPREAOzRHP0&#10;ZVIfYX7eQsMvLF9LWKuSrLg90FSnfiEYr8mq32ZIslinxXTURfjKhwPOjHnvOMTBpJ4IOOZ1IZeZ&#10;/i0g67isPqFJFm81ImJg7Th18iPVsIsJefDMTq3Rm3FZXRGs5cmEfY/obKrnNdDPMkjiQ92xBRmn&#10;fScSsa2rv4ddUO7k9KgaYq4E1Jz55/ffxGX1DsA1dPxFDCj8AdxM+PNUoSympLPeLKJwQao1awtv&#10;D2ToVXVpvrm05+9kQ/+FQ1V8JPJrgoRT0/TIN1vP9emtIiV85syj+TLKgusKZhdNCRAxJKsJG55K&#10;s4qp6HsjRUr6vtatm2bD5tbycQswTfKXza4G34AaKvGh7Llg4NCkB7OtK4izBOLz5XmP92QNMLZz&#10;d6W3HXP85QpNAuQUSq6Kw1kVUbiS+BcO0dcvsvb3sLVS8hr2H9NcjnmTj6koWXgyf55FFR/CF4ZI&#10;erDaeq4gzipYRfeDB3NlRyYzbYdJgKzjsnoP4D2anbWtRkb05G7MBnzEV4QKvxIBrHaa2/hQRgMz&#10;HHm5G7HfEaMmG1yLHZz4IN/VE+5To2lkuvbY1nOZgVWwVg11tSPmAOOHzLSXuMzjsrowfUB2SRD5&#10;HyHxL3wl88lObb49MC6rDey/nWwB4Fzas9GcY2zaDlHxoUVE2ByofRjQEbMGcmrSaBeMPrPPOWXm&#10;I5CZzPRgkblLgrwH8AeaG2GuzdjWGiHxio+8lPgXLvjBrn+GuCqJYd08JVh/LkeqemPTnvkYf+lb&#10;j4NB4TZrABcDZwsT0rHIZQ5WwegzM4/mSz309WkS/1WNZqdtsyfuA2MjC/Pr3/h1/jiBborznfMi&#10;Cr+OMBelWYXtiQBWG7V+3YzLqi6i8BrT3iLVhxsAHzz3faNs2g6R+FD2XFgVtKBJeKxH+LsZbV1B&#10;nEUQ7+T86PiezIGr5stEAhSqrHluzizMr2Pzz8TTYRlU/BNfESo46Ru4nXj2vlOvPbdFFH60PBGQ&#10;FlG4GiqWIdWeo+iDIRIfvi7Iwj42aJIe27EckRyH8NRfZp68J414E27xWoLaCNePAJbgvBVqdvEP&#10;VXsIDv2VePa+c3AK4Kflz3hTROFmoMp1Nt9XjxXLHZT4IN/VE+6wRZPw2Iz1A8bsMj8yatJoF5Q7&#10;OT2qhtTfQ4hh52BmbPPCrEdnAFYevPolmqOrvvjfGsAXWbwTdF03meMqqivg47LamiMvlxY/ZoCm&#10;6u10gL+L7Xrk0XTYoRUfrMGgcIMawJe4rK4m+FmpgjjhqR31sSHmtSGXmQrLRXsO4LSIwgsj3M8d&#10;ft3FgFUfDH4pm0jTCDthXTvptGZcVldFFH6G3RV0K9Pr6NDxZdOeo23aHnqri/p7iDmo0dwO8G5C&#10;gXDMOFA2Xy3mG8Tnyx86vmdALN5ypl0r4TdxWdVxWV0AeAe3k9xnA/hfFr+kKk2/UX+PaTkleMaD&#10;GrGSas/R1rNDEx+s4lZwsgVwAZPwmDhASQnHK5PJWEVK+txd7Yh5XchlpoKNuKy2cVl9QLMh4CLJ&#10;AMdNWfyS1m2/YV0/KddOszl4S+D/rnzSnmNu2vZOfJDv6gkuNgA+xWX1Li6r26l3ZI2tL7QQiQM5&#10;Jn3urnaUEn8jNTYVtJgKyFNHX+/Qqo+U5BtmsmQ/IY6r2G8PvEZTSW61/zOVG31gqyIa1QceUvGR&#10;QIjx2BgB90dcVp/GbFzqcCCnIM4uGO2oz9EPNTYVYr7AeQ03kx/LA/88g1/KZcFewxpXUdut0Ti2&#10;+8wAwJ0ndjWqPR2S+EghxHBs0XRu3092rC05b8+6GCmIswTinZzco/lSj3gVthBTCvk13Dv2Epgr&#10;fV3WrFqz/YY1rqLfZDObqxvb7aOIwqUH2nNUezrkVhc1NhW9AwwTUOVoGnlllgccjLa+VZNGq2BN&#10;BnRtbJqA94pzBR3CGcyNBSdwa5PqY595SnQdvao0/YY1rnJl7bww/tJmDXNTRGHWQd8nsqffOSTx&#10;kUCIp8nx67zcFsB/zD+34Lw1gVE4KoiTDc1hR8zrgm5TEK5xCuCn/CiN/81lsl5DuX660pcmLqtt&#10;EYXXOPAWlZFZoLnC/MJR7Tn6pm2vxAfprl5mup4L0cXWWQNWBXF2wbiT0+foh/p7CGGXkF8DWHke&#10;GDI0lt7qqJ3XWpMxrgIcS9bFZXVbROFHyxMG50UUfm3ZUFaNTR/Rt8dHoskpPCEhfW4FcbKjOWyI&#10;db7oNgXhKk71+ui5GZESvJo0qjSCtKYdXBA8Y9tGpynZ2I++ads38cG4q6ezk8IXW2e/WswpiHdy&#10;uvb3CKCu9EJYhakicMm+O/kYcwXkQhpVSGvKblv6zBz2J4yTIgrPW2hPNrKxf4BPFR8ZhPDD1hXE&#10;2UXqSTIgIf5GWh+Ey3x16F0CR/2SfJB0gg86gYK4rK7Q9CW0mUuz4eSKTU2yaetL4kM3XIjOEO0U&#10;PUY7R3ZxzPjQPY5+pMTfSHNGuIxLwcnJyL9/Ln+by0y91ZoBqdZ0vS/NqeXPF+DlIy9s2nMSH3jU&#10;Y4IyitsMQnQnIX1u2btd+OIzj4m/kYIO4Sye969h8L9as6URtG7a6TfXlj/m8oW4nM2uJtmAOvJk&#10;guqGC9EHyjOXatJoD8Q7OX0EDat4020Kwgd8tfFEgl/IRmW3PbkAUFv+jHePj7yQVqxPErv0SXww&#10;7uopEBS+LEa5PptVsCYDujY2XYCzgavmjPCFrW/rMlGFsjSq37A2NnXebk2bBNuPvCwAnLPHL1Nt&#10;2npR8aGzk8KjoFUCyi4+eiJoUuJvpN1WIXgIHPRL0qjSmoxJAS/sNi6rDYG2vjQbUDvYkmmT2VKn&#10;xAfprp4CQdEZ0l42gI51SdAcTp9m0OrvIYSwDQa/lKv5vtdaMyF9dN9iq1MQHHnZ+/dE9vQ0XSs+&#10;GEW8dvNEH7QYiSEEzcITG0pZv5N64gitaVRsHfNLuUzTa1jXTq9iK9MH7Np2WyqicEVqV5Nt2nZN&#10;fKi/h/AFxjOXatJoF2ekz91nAWINqrQ+CF8IHHmPVmucSTwzvLM25/yGtVrSu7UzLqtb2J+ovCmi&#10;cCl7eh4fKj5yCOFHICdbtwTTYXtJ+vhZx3dNiT+Vgg7hgz9KPHxtlnfOZKFew7p++qo3bW90GgD4&#10;Rjamk27adk18sC2eOjsp+gatC8JHV38Pe1iCc4e17tGwLCX+TrlMVSi44hLJLX8fQ9VmrSpNaU3G&#10;ddPX2Mroo2tZL68OO+owQVMNpvCERM5DHMilRzbE3Ng0k6kKDzhx6F3+49A6Lv/jNynpc/uuNW/h&#10;zvXgNjBp5e2R4xNUZcyiDwvS56716ebHNJditaE+PnNJ+q5bVQQKBVh887aFDw7AkfhQlabfJKTP&#10;7XVsZXTDqcx3MLIpf1iXxMeJBlN4wkJDIA7gkvjZO/lM8t4BWh+E85hEbODQK+Utfk8qHyQIYK3E&#10;8t5uzW1wG5nwIGOZT/nzXK740NlJIcTUQcY5uBNnXReglPhdVREofOCzhyI5IQqehL8wrp+KrX5x&#10;ClVaH8rkPrBV4oN0V08LivCNQEMwH6a8mrnao0/DMub+HrmsVjjukxK4dcylra47cehdhJtzM3V8&#10;DjqP0UsXGomDmHwDqm3FB+ME1dlJ4RuJhmBW7sCdfOojaFjFWz11eaUQM3Dp2Pu0FckMfkn+R3pN&#10;gSo5cVmtoWQQlR9sm/hg3NWTIQrfONEQzEMRhUvwNvnc8aPjOwfgPdajoEO47pNSB3zSYzYt31sB&#10;pJBe09o5FTryQhSrO1vxobOTwkNSE4yKaQOMBZpqD98WoJT4XRV0CNe5cex9ti7194A253wnYXxo&#10;xVZPjskWwBeNRGfyOW7WezXxQbqrp4kpfGWpIZgO4x+/gb+/St6jYVlC/L5aI4TLfukK7h193LT8&#10;fQw76bpK2+/5uQBntaTWzWeIy+oKqobprDvn+KFtKj5SDabwjC3xs5/p803KjSMBRh9Bw3y0SmuE&#10;cDWoSuFebw8A+Nry9zH4YwWQfsOqGbRuvsyphqATs1TeHjk6QVXGLA5hy7ygEncLZwsw7gCsHHmd&#10;PmWarHaWa7dVOOqTFmgq0Jxbk9sccyHaSVfzfb9h3TRQbPUCxkfdaiRak83xQ48cnaC57El4bD93&#10;+oSjBxgruJP0yLoecyG94nzWxVaIkX1SADeO3T3Fdcvfl8oHCQJY10/ZbTtftdUwvErd43j1ILh4&#10;1GU712AKNzC7wcw2tCii8EZfcrQA4xxuJZd8qvYAtNsq3PNJAYB7uHmleY32/T0YbiDUVdqCcf1U&#10;X5r28YOOvLxONtcPPnplMU00mEKTkpJzc8WqGDbAuINbtyVs47La9Phzx5rbQljhkwK4m/QAgC8d&#10;Ai6GgDKX1Xo9X1PSR9e62RJz881GI/Eisx2beq3ig3GCajdPDMGfDrzDHfmRBKuCC8d6euzouzPB&#10;Kt5qVQQKh/xSAuA73E161Oh2Zp5hHNQnwW9Y56piq+7aqtYwPEs+1w9+LfHBuKuXyZ7EoZhdcHan&#10;FQC4V/Lj4OBigWZHdeXYq2VmZ6LreATgvIpP64NwyS+tjF9aOPyaras9iHbS5YP8hrWxqey2WwxR&#10;o31vIh/HZzZ7cq7iQ2cnxYBsHHiHAEp+HBJcLOHmjmoN/6o9AO1aCX6fFBRR+A1Nn6HA4Vfdolu1&#10;B4tfkkb1G0Ytob40/eLRWyhh9BSzjsnRS4sr+HYSZGBiSL448h4BmuTHSp+0c3Dh7C0JBxz5SIjf&#10;W2uEYPZJVwB+Alh68MoXHZspMlQo6yptv+fwApwVWrm+Xm/U6NQye3qp4iMlHEydnRSDYTLcrgRK&#10;AZqeHzcmqSmeFydLx4OLzOxE9OWEeE5nsnBB5o8Cc5PUdwCXcLvKY99HbTr+mYThvWTRXpOSPrdi&#10;q/6aYwsdebHKno7IFxEtKmJsXHNY5wC+E3cWHzPAWBRReA93qzyApnz804F/R0L67lofBJM/WpqG&#10;yj/R3CS18OTVa/TbJWUYHx218xvW29C0dh5AXFZXUNWMNfb09oX/j3FXT4YlhnZYWRGFGbj7Gjwl&#10;EO+LKFyjezmxiwHGAs1O6sqDgOLTAN87IH1/rQ/CZj+UokkqHqOpNgs8HYqLrsfwiHpYKYD0G0od&#10;qUrJYfwammbUvrOdO+Z469AE1dlJMRanaHbdXGMFYFlE4RcAt77NH48SHn/b8aENysib5C7V5FdY&#10;yAL+VHO8xjouq3WPPxeQCP6tPrHXMK4/uT7b4ZhN1Fs0Vdc+k839AG8dEreanGIsh7UtovDaBMmu&#10;EZj3OjMJkLXr4szsrJ7BjwaBO057nJlnDTAUYArBqeEuHH6/WkdM3fmWXTcRiL99ps89GNdGd/qs&#10;Q2bvF/NcxUeqwRTiF3FZXRVR+BHuXWu6H9BeArg0R2D+HChQtgJT3bFEk/DwbdE57bmL+hRbeQMh&#10;xNCBpPFTtcPvmECl7q5wi+6brSnpu6ovzXBxRF1E4QWaPnK+ks/9AM8lPhgb8GSaVmJkPqHprB84&#10;/p4rAKsiCrcANgC+Mt7hvpfs+Ax3E1avMWTSY1f9JE8ghBh0bWVcY4S39EkGqLGpQFxWmyIKN/Cr&#10;4nhHbYOfd6Xio9bZSTGBw9oWUfgJ/uzaLNCcRzw3SZAMwJ9orhqsbXxgU0760fiwxGNzrQF8GGmR&#10;2UJHRoQQw3Cq5onCg2RASvie6kszks8z9hB49t65DQ/x9onAISAUtVo0xSSYBkWnAO48e/UFTCWI&#10;8RO5cWIPaBoLT+7QTC+iBM1OSgq/Ex2PF5fTEb9JBn8awgohRgwAhqxIE8LGZICpPmUMcnN97lHi&#10;iNr0Dbzx7NWtaEnxVMVHSjiYOoMmpnRaa1Puf+fxMCTm18os7LtFcmvmY71bNA/ZzdtrCJYY4XCM&#10;JgmTyBKfZIPxz8r/CSU+hBCHod5DgpE+yYCU9F3VO3G8OOLW9A1MPXrtzIaHePtMQKPBFOJlp6Xk&#10;x9O+I8Gjs4uPekLUrwiHBP6V/w3FdVxWVxPY/qaIwlrfSQjRE/UeEqz0SQaov4d4igs0fQN9iZus&#10;sKejJ/7biQZTiFZ2t0ZzVk+0J0CT4X7ul4Lp7mwBvJ8i6bHHFw27EKIHYx1vyTW0YgL62FlKqnE1&#10;p8Yf32vNm2k5cmCCZpo+YkbHtQbwAU0lgxBTc4sm6ZHP8HNl80KIttQYt6eHgjQxhebrE3MkhK+q&#10;2Goae7qCH0f1rLGn3xIfplkgG1rshA0L4QfZopjY732Iy+pijht2zM9UtZMQog218VfrEX/Gnxpm&#10;YVvwttenjA3195gOH7TUV1se5HHFR6rJKUSvQDBHk/xYazTEyAHERVxW7+c+4heX1QZNM1UhhHgp&#10;WHw3QVVapqEWFsYbKem75vrck2mpDE0VratsbTo29TjxcazJKURv51XHZXUK4BN0DEAMz60JIGxa&#10;IE/lg4UQz3Adl9WHKarSzM9Ya8iFZfHGCem7Zvrc0/pKh+MGq3rCsVd8dL5PW4gJBNgGwDtoN1wM&#10;wxpNwmOWYy0tgg31uBFC/KbN0BxtuZr4537V0AvLkgEJ4XvmtmkND+KGGm4eealhWUL678RHEYUB&#10;gIUHTkiISZxYXFaf0FR/bDUiogdrNAmPU5sTvHvJD9m5EGKNpuHy5PrM/EzpQjEG267JANM3MSB8&#10;11yfexYttYF7G6ZfbEui7Vd8pIQD+kNTRRA4svdwu4xNDB84WJ/weGTnubFzCSYhPA0M0VR5nM4s&#10;dK/1KcQIZD3+TEL6ruqdOB8XDsUKNSzsXXJEPkEzzRFBEBTWpuT3HdxuYCQOWyCuQZbweGznUINf&#10;IXz1XbM3XDZ+KNM6KyxJBrD298j1uWfzX1u4k7w9tfHI1Bv8q/mXIgrvQVb1EZfVG00TwUYRhQsA&#10;lwCW4CyDFMMKjC8jX/M4h42vANzIvoVwmjWaBqZby/xPAOAevDvuwj7ed72ZoojC74Q2WMdl9Yc+&#10;9+w+jC4mf8TGHPe3DuajLpmmhmAkLqutuf3lHXQExkdqNDuS7821tGsHbXyN5ujLRp9bCOfYwOLq&#10;tL1GgVpbxVDJgLxj4BpAlfSiPxfEz57D4katR2aCMk5OnUET7MFhHZfVlcmu61pQP4KFT3FZ/WFu&#10;aMkdt++tyfir8akQbrBGk/D4ZPtxPONfdeOUGCqQ60pC+q7qnWiP/2I88lLD0iMuO3YVHynh4Gaa&#10;GsIhJ7eOy+o9ml3yW4k1Z9igSWr9YYKFjYe2ncVl9c6Mw1YmIQSdkF2DsP+Qkh9iIPpstKak76rY&#10;yh5uyTRTjabBdW7zQ77Bv4AiCu8ArMgM4g/dMy1cpojCJYCPhHPT9yBhY4TSRj7qSbteATiDzt8L&#10;YTM5gC8u+DFT1fwNwEKfVfTgQ9fGvaw9GtQ70TrflaLpV8SgfT8wVDLvEh8/yRaE3OyOC+GD4wvM&#10;AvoRaohqa4CQAfjThlsNyBb0z7JpIawSr2sAX107imfW0Tvjb4QYNRlQROF/Cde1LC6rD/ri1vmu&#10;lfFdNmvgTyzVgG+KOAwA/JfMDtamOaQQvgaMH9EkQxKNyORsYRIdRijUGpKDA5IlfiX2hBAz+DMf&#10;juKZSsobqPpDtAzqum60mgqj74TvehuX1YU+uZV+awU7kx+3aG72otHBb8F5Dk2NTYW3mKqCzDjD&#10;hZnDJ+afEnPDk6HJaD9AiY4x7LlGs8u83kuCyJ6FGNen7Y7j5Z75m00RhRmAczRH7gKZg3hlrnQl&#10;IX1XxVb2+q11EYU1muSHDT5ri6aJacY2lm+KOLwCcEn23O+YGmwJMRV7x2KSveBRtCc3v36g2enJ&#10;NCSz2nOCX4m9BEqECNE3eHswvk3J2999zArqOSSep3NTctK+iYqtOPzVAk3yYy5tXwP4EpfVFesY&#10;viliugY8tbn+UwjRPnjcBY0n5p++B5Bb8+vB/DP3beeTeNFfmDXr2Py7AhYhfonSHL8nb+XX2vuW&#10;JX4dIxWiVzKAsG8iAGzN7WuCw1+laIoWpvJVWzTNrtfsifM3RRz+RfbMm7isPsnshRjEce4CyWM0&#10;5XMuCb58LxD4XzS7nrUCASdtOTH2u/vnzp53/00IV8j2/Nv/7vs5VXIM5k92fiOFEqw+0zkZYGzn&#10;v4Tvqt6JvDp+rCbxNZpbCr+6VP28O+pCteir/FyIyQLJBX7tXJzs/ZbUAuEP/DqTWpsAAAoARAu7&#10;fooEOu8v7PBrv4lPJWutCzS6It/CyTYuq3VH+1iA85iLYit+37TEryPuSY+/YqejH1y2hzf4l4xF&#10;CHGQsw1ecLJtBd/W/PoHWoyf56//+0uDIIQQjAL8f95oEIQQY2nznf5+SYfn8Kxi8M1ff0k4CyGE&#10;EEIIIYQQwk2ONARCCCGEEEIIIYRwlf8/AOL1ILibf9uyAAAAAElFTkSuQmCCUEsBAi0AFAAGAAgA&#10;AAAhALGCZ7YKAQAAEwIAABMAAAAAAAAAAAAAAAAAAAAAAFtDb250ZW50X1R5cGVzXS54bWxQSwEC&#10;LQAUAAYACAAAACEAOP0h/9YAAACUAQAACwAAAAAAAAAAAAAAAAA7AQAAX3JlbHMvLnJlbHNQSwEC&#10;LQAUAAYACAAAACEAmkaxfkIEAABsCgAADgAAAAAAAAAAAAAAAAA6AgAAZHJzL2Uyb0RvYy54bWxQ&#10;SwECLQAUAAYACAAAACEAqiYOvrwAAAAhAQAAGQAAAAAAAAAAAAAAAACoBgAAZHJzL19yZWxzL2Uy&#10;b0RvYy54bWwucmVsc1BLAQItABQABgAIAAAAIQBtFk2F3wAAAAcBAAAPAAAAAAAAAAAAAAAAAJsH&#10;AABkcnMvZG93bnJldi54bWxQSwECLQAKAAAAAAAAACEAMWrFrLA9AACwPQAAFAAAAAAAAAAAAAAA&#10;AACnCAAAZHJzL21lZGlhL2ltYWdlMS5wbmdQSwUGAAAAAAYABgB8AQAAiU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3cMA&#10;AADbAAAADwAAAGRycy9kb3ducmV2LnhtbESPQWvCQBSE74X+h+UJ3upGpSppNlIsBa9qoddn9pkN&#10;3X0bsmsS/fVuodDjMDPfMMV2dFb01IXGs4L5LANBXHndcK3g6/T5sgERIrJG65kU3CjAtnx+KjDX&#10;fuAD9cdYiwThkKMCE2ObSxkqQw7DzLfEybv4zmFMsqul7nBIcGflIstW0mHDacFgSztD1c/x6hRU&#10;9+vHZtec++G+/l6fR2NfL2yVmk7G9zcQkcb4H/5r77WCxR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3cMAAADbAAAADwAAAAAAAAAAAAAAAACYAgAAZHJzL2Rv&#10;d25yZXYueG1sUEsFBgAAAAAEAAQA9QAAAIgDAAAAAA==&#10;" filled="f" stroked="f">
                <v:textbox inset=",7.2pt,,7.2pt">
                  <w:txbxContent>
                    <w:p w14:paraId="3EA0E436" w14:textId="77777777" w:rsidR="00E1279D" w:rsidRPr="0036618B" w:rsidRDefault="00E1279D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proofErr w:type="spellStart"/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>s</w:t>
                      </w:r>
                      <w:proofErr w:type="spellEnd"/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 a </w:t>
                      </w:r>
                      <w:proofErr w:type="spellStart"/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0BDDAAAA2wAAAA8AAABkcnMvZG93bnJldi54bWxEj19rwkAQxN8LfodjC30p9VIhoqmnqGDJ&#10;q3/wecltk2BuL+S2MfbT9wTBx2FmfsMsVoNrVE9dqD0b+BwnoIgLb2suDZyOu48ZqCDIFhvPZOBG&#10;AVbL0csCM+uvvKf+IKWKEA4ZGqhE2kzrUFTkMIx9Sxy9H985lCi7UtsOrxHuGj1Jkql2WHNcqLCl&#10;bUXF5fDrDOj2lqx7+d7M0/e/9JKf3D6XszFvr8P6C5TQIM/wo51bA5MU7l/iD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TQEM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 w:rsidR="00E1279D">
      <w:tab/>
    </w:r>
    <w:r w:rsidR="00E1279D">
      <w:tab/>
    </w:r>
    <w:r w:rsidR="00E1279D" w:rsidRPr="00AE00C5">
      <w:rPr>
        <w:b/>
      </w:rPr>
      <w:t>Dokumenttyp</w:t>
    </w:r>
  </w:p>
  <w:p w14:paraId="3EA0E422" w14:textId="77777777" w:rsidR="00E1279D" w:rsidRDefault="00E1279D" w:rsidP="00A2449E">
    <w:pPr>
      <w:pStyle w:val="Sidhuvud"/>
    </w:pPr>
    <w:r>
      <w:rPr>
        <w:b/>
      </w:rPr>
      <w:tab/>
    </w:r>
    <w:r>
      <w:rPr>
        <w:b/>
      </w:rPr>
      <w:tab/>
    </w:r>
    <w:r w:rsidR="000F3BAB">
      <w:fldChar w:fldCharType="begin"/>
    </w:r>
    <w:r>
      <w:instrText xml:space="preserve"> TIME \@ "yyyy-MM-dd" </w:instrText>
    </w:r>
    <w:r w:rsidR="000F3BAB">
      <w:fldChar w:fldCharType="separate"/>
    </w:r>
    <w:r w:rsidR="008840F1">
      <w:rPr>
        <w:noProof/>
      </w:rPr>
      <w:t>2015-03-06</w:t>
    </w:r>
    <w:r w:rsidR="000F3BAB">
      <w:fldChar w:fldCharType="end"/>
    </w:r>
  </w:p>
  <w:p w14:paraId="3EA0E423" w14:textId="77777777" w:rsidR="00E1279D" w:rsidRPr="00A2449E" w:rsidRDefault="00E1279D" w:rsidP="00A2449E">
    <w:pPr>
      <w:pStyle w:val="Sidhuvud"/>
    </w:pPr>
    <w:r>
      <w:tab/>
    </w:r>
    <w:r>
      <w:tab/>
      <w:t xml:space="preserve">Sid </w:t>
    </w:r>
    <w:r w:rsidR="000F3BAB">
      <w:fldChar w:fldCharType="begin"/>
    </w:r>
    <w:r>
      <w:instrText>PAGE   \* MERGEFORMAT</w:instrText>
    </w:r>
    <w:r w:rsidR="000F3BAB">
      <w:fldChar w:fldCharType="separate"/>
    </w:r>
    <w:r w:rsidR="00CE3AEC">
      <w:rPr>
        <w:noProof/>
      </w:rPr>
      <w:t>10</w:t>
    </w:r>
    <w:r w:rsidR="000F3BAB">
      <w:fldChar w:fldCharType="end"/>
    </w:r>
    <w:r>
      <w:t xml:space="preserve"> (</w:t>
    </w:r>
    <w:r w:rsidR="00CE3AEC">
      <w:fldChar w:fldCharType="begin"/>
    </w:r>
    <w:r w:rsidR="00CE3AEC">
      <w:instrText xml:space="preserve"> NUMPAGES   \* MERGEFORMAT </w:instrText>
    </w:r>
    <w:r w:rsidR="00CE3AEC">
      <w:fldChar w:fldCharType="separate"/>
    </w:r>
    <w:r w:rsidR="00CE3AEC">
      <w:rPr>
        <w:noProof/>
      </w:rPr>
      <w:t>12</w:t>
    </w:r>
    <w:r w:rsidR="00CE3AEC">
      <w:rPr>
        <w:noProof/>
      </w:rP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D02E4D"/>
    <w:multiLevelType w:val="hybridMultilevel"/>
    <w:tmpl w:val="918063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C691B"/>
    <w:multiLevelType w:val="hybridMultilevel"/>
    <w:tmpl w:val="9204511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611B5"/>
    <w:multiLevelType w:val="hybridMultilevel"/>
    <w:tmpl w:val="DCBC9F8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F7584"/>
    <w:multiLevelType w:val="hybridMultilevel"/>
    <w:tmpl w:val="8270802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34C1D"/>
    <w:multiLevelType w:val="hybridMultilevel"/>
    <w:tmpl w:val="8AD6BAF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9F767E"/>
    <w:multiLevelType w:val="hybridMultilevel"/>
    <w:tmpl w:val="848C88C4"/>
    <w:lvl w:ilvl="0" w:tplc="7ECA8826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8298C"/>
    <w:multiLevelType w:val="hybridMultilevel"/>
    <w:tmpl w:val="3F50587A"/>
    <w:lvl w:ilvl="0" w:tplc="C4EAB8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B6C4B"/>
    <w:multiLevelType w:val="hybridMultilevel"/>
    <w:tmpl w:val="EC5E8D6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842B43"/>
    <w:multiLevelType w:val="multilevel"/>
    <w:tmpl w:val="2DDA74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6A865E0B"/>
    <w:multiLevelType w:val="hybridMultilevel"/>
    <w:tmpl w:val="6F3A82B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5B7072"/>
    <w:multiLevelType w:val="hybridMultilevel"/>
    <w:tmpl w:val="A906B742"/>
    <w:lvl w:ilvl="0" w:tplc="08CE2A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5"/>
  </w:num>
  <w:num w:numId="5">
    <w:abstractNumId w:val="8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8"/>
  </w:num>
  <w:num w:numId="14">
    <w:abstractNumId w:val="0"/>
  </w:num>
  <w:num w:numId="15">
    <w:abstractNumId w:val="5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9"/>
  </w:num>
  <w:num w:numId="25">
    <w:abstractNumId w:val="5"/>
  </w:num>
  <w:num w:numId="26">
    <w:abstractNumId w:val="5"/>
  </w:num>
  <w:num w:numId="27">
    <w:abstractNumId w:val="1"/>
  </w:num>
  <w:num w:numId="28">
    <w:abstractNumId w:val="12"/>
  </w:num>
  <w:num w:numId="29">
    <w:abstractNumId w:val="7"/>
  </w:num>
  <w:num w:numId="30">
    <w:abstractNumId w:val="3"/>
  </w:num>
  <w:num w:numId="31">
    <w:abstractNumId w:val="10"/>
  </w:num>
  <w:num w:numId="32">
    <w:abstractNumId w:val="2"/>
  </w:num>
  <w:num w:numId="33">
    <w:abstractNumId w:val="6"/>
  </w:num>
  <w:num w:numId="3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3AA"/>
    <w:rsid w:val="00032F10"/>
    <w:rsid w:val="0006513E"/>
    <w:rsid w:val="000A468A"/>
    <w:rsid w:val="000A4B5C"/>
    <w:rsid w:val="000D0113"/>
    <w:rsid w:val="000F3BAB"/>
    <w:rsid w:val="00102DA6"/>
    <w:rsid w:val="001337BA"/>
    <w:rsid w:val="00150EFB"/>
    <w:rsid w:val="001B5871"/>
    <w:rsid w:val="001D0AAC"/>
    <w:rsid w:val="00220399"/>
    <w:rsid w:val="00221AD5"/>
    <w:rsid w:val="00261CF7"/>
    <w:rsid w:val="00290B00"/>
    <w:rsid w:val="002C7545"/>
    <w:rsid w:val="002E7CF5"/>
    <w:rsid w:val="00314CD6"/>
    <w:rsid w:val="00390299"/>
    <w:rsid w:val="003D0033"/>
    <w:rsid w:val="00403E67"/>
    <w:rsid w:val="00447FF5"/>
    <w:rsid w:val="00482523"/>
    <w:rsid w:val="004A42B0"/>
    <w:rsid w:val="004A7DCF"/>
    <w:rsid w:val="004B60BD"/>
    <w:rsid w:val="004B66DC"/>
    <w:rsid w:val="004C5175"/>
    <w:rsid w:val="0050410E"/>
    <w:rsid w:val="005611CD"/>
    <w:rsid w:val="00574610"/>
    <w:rsid w:val="005F0988"/>
    <w:rsid w:val="006013F8"/>
    <w:rsid w:val="006154CA"/>
    <w:rsid w:val="0064212F"/>
    <w:rsid w:val="0064284E"/>
    <w:rsid w:val="006876FD"/>
    <w:rsid w:val="00696D97"/>
    <w:rsid w:val="006E3AB4"/>
    <w:rsid w:val="006F5E75"/>
    <w:rsid w:val="00742BBF"/>
    <w:rsid w:val="007A5EFE"/>
    <w:rsid w:val="008740C3"/>
    <w:rsid w:val="008840F1"/>
    <w:rsid w:val="00891A72"/>
    <w:rsid w:val="008967B0"/>
    <w:rsid w:val="008B2BA9"/>
    <w:rsid w:val="008C6884"/>
    <w:rsid w:val="00932F46"/>
    <w:rsid w:val="009B5DA6"/>
    <w:rsid w:val="009C4156"/>
    <w:rsid w:val="009D131D"/>
    <w:rsid w:val="00A2449E"/>
    <w:rsid w:val="00A35330"/>
    <w:rsid w:val="00A95AC1"/>
    <w:rsid w:val="00AC39C1"/>
    <w:rsid w:val="00AD3821"/>
    <w:rsid w:val="00AE00C5"/>
    <w:rsid w:val="00AE7328"/>
    <w:rsid w:val="00B53789"/>
    <w:rsid w:val="00B74F7B"/>
    <w:rsid w:val="00B77FBD"/>
    <w:rsid w:val="00B84FC7"/>
    <w:rsid w:val="00B91A69"/>
    <w:rsid w:val="00BE3B28"/>
    <w:rsid w:val="00BF3242"/>
    <w:rsid w:val="00C0767D"/>
    <w:rsid w:val="00C13C02"/>
    <w:rsid w:val="00C737BD"/>
    <w:rsid w:val="00C85D40"/>
    <w:rsid w:val="00C96036"/>
    <w:rsid w:val="00CC258F"/>
    <w:rsid w:val="00CE3AEC"/>
    <w:rsid w:val="00D567E1"/>
    <w:rsid w:val="00DD54A1"/>
    <w:rsid w:val="00DF7AE1"/>
    <w:rsid w:val="00E01D50"/>
    <w:rsid w:val="00E1279D"/>
    <w:rsid w:val="00E17802"/>
    <w:rsid w:val="00E348B8"/>
    <w:rsid w:val="00E55A81"/>
    <w:rsid w:val="00E92080"/>
    <w:rsid w:val="00F87C67"/>
    <w:rsid w:val="00F939FD"/>
    <w:rsid w:val="00FA03AA"/>
    <w:rsid w:val="00FE0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3EA0E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 Unicode" w:eastAsiaTheme="minorHAnsi" w:hAnsi="Lucida Sans Unicode" w:cs="Lucida Sans Unicode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iPriority="35" w:unhideWhenUsed="1" w:qFormat="1"/>
    <w:lsdException w:name="List Number" w:uiPriority="99" w:qFormat="1"/>
    <w:lsdException w:name="Title" w:uiPriority="10" w:qFormat="1"/>
    <w:lsdException w:name="Hyperlink" w:uiPriority="99"/>
    <w:lsdException w:name="TOC Heading" w:semiHidden="1" w:uiPriority="39" w:unhideWhenUsed="1" w:qFormat="1"/>
  </w:latentStyles>
  <w:style w:type="paragraph" w:default="1" w:styleId="Normal">
    <w:name w:val="Normal"/>
    <w:qFormat/>
    <w:rsid w:val="00FA03AA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C076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767D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0767D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C0767D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C0767D"/>
    <w:pPr>
      <w:spacing w:after="60"/>
      <w:outlineLvl w:val="4"/>
    </w:pPr>
    <w:rPr>
      <w:b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C0767D"/>
    <w:pPr>
      <w:spacing w:after="60"/>
      <w:outlineLvl w:val="5"/>
    </w:pPr>
    <w:rPr>
      <w:b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C0767D"/>
    <w:pPr>
      <w:spacing w:after="60"/>
      <w:outlineLvl w:val="6"/>
    </w:pPr>
    <w:rPr>
      <w:b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C0767D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C0767D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C0767D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C0767D"/>
    <w:rPr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rsid w:val="00C0767D"/>
    <w:rPr>
      <w:b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C0767D"/>
    <w:rPr>
      <w:b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rsid w:val="00C0767D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C0767D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C0767D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C0767D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C0767D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0767D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C0767D"/>
    <w:pPr>
      <w:numPr>
        <w:numId w:val="26"/>
      </w:numPr>
    </w:pPr>
  </w:style>
  <w:style w:type="paragraph" w:styleId="Liststycke">
    <w:name w:val="List Paragraph"/>
    <w:basedOn w:val="Normal"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C0767D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0767D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C0767D"/>
    <w:pPr>
      <w:spacing w:after="200"/>
    </w:pPr>
    <w:rPr>
      <w:b/>
      <w:bCs/>
      <w:color w:val="CD0920" w:themeColor="accent1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 Unicode" w:eastAsiaTheme="minorHAnsi" w:hAnsi="Lucida Sans Unicode" w:cs="Lucida Sans Unicode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iPriority="35" w:unhideWhenUsed="1" w:qFormat="1"/>
    <w:lsdException w:name="List Number" w:uiPriority="99" w:qFormat="1"/>
    <w:lsdException w:name="Title" w:uiPriority="10" w:qFormat="1"/>
    <w:lsdException w:name="Hyperlink" w:uiPriority="99"/>
    <w:lsdException w:name="TOC Heading" w:semiHidden="1" w:uiPriority="39" w:unhideWhenUsed="1" w:qFormat="1"/>
  </w:latentStyles>
  <w:style w:type="paragraph" w:default="1" w:styleId="Normal">
    <w:name w:val="Normal"/>
    <w:qFormat/>
    <w:rsid w:val="00FA03AA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C076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0767D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0767D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C0767D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C0767D"/>
    <w:pPr>
      <w:spacing w:after="60"/>
      <w:outlineLvl w:val="4"/>
    </w:pPr>
    <w:rPr>
      <w:b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C0767D"/>
    <w:pPr>
      <w:spacing w:after="60"/>
      <w:outlineLvl w:val="5"/>
    </w:pPr>
    <w:rPr>
      <w:b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C0767D"/>
    <w:pPr>
      <w:spacing w:after="60"/>
      <w:outlineLvl w:val="6"/>
    </w:pPr>
    <w:rPr>
      <w:b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C0767D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C0767D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C0767D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C0767D"/>
    <w:rPr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rsid w:val="00C0767D"/>
    <w:rPr>
      <w:b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C0767D"/>
    <w:rPr>
      <w:b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rsid w:val="00C0767D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C0767D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C0767D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C0767D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C0767D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0767D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C0767D"/>
    <w:pPr>
      <w:numPr>
        <w:numId w:val="26"/>
      </w:numPr>
    </w:pPr>
  </w:style>
  <w:style w:type="paragraph" w:styleId="Liststycke">
    <w:name w:val="List Paragraph"/>
    <w:basedOn w:val="Normal"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C0767D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0767D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C0767D"/>
    <w:pPr>
      <w:spacing w:after="200"/>
    </w:pPr>
    <w:rPr>
      <w:b/>
      <w:bCs/>
      <w:color w:val="CD0920" w:themeColor="accen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3841970D7D024EB33BBB4BEA5DBC63" ma:contentTypeVersion="0" ma:contentTypeDescription="Skapa ett nytt dokument." ma:contentTypeScope="" ma:versionID="5d8e44a58465e41fe46d4883b0546d1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d6e29e769b66843de68ee1c4bf393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7AD71-4F18-4E0C-91F0-2B3A90123E21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39B37B2-C12B-45CC-895B-A05357DD30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410852-4D03-4876-9BD0-E8D6EA980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FBF358-7D6D-439E-AE85-31C1456F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E5734F18</Template>
  <TotalTime>25</TotalTime>
  <Pages>12</Pages>
  <Words>720</Words>
  <Characters>3960</Characters>
  <Application>Microsoft Office Word</Application>
  <DocSecurity>0</DocSecurity>
  <Lines>33</Lines>
  <Paragraphs>9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4671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Madeleine Hedqvist Nordholm</dc:creator>
  <cp:lastModifiedBy>Linda Heesch</cp:lastModifiedBy>
  <cp:revision>3</cp:revision>
  <cp:lastPrinted>2013-02-20T13:02:00Z</cp:lastPrinted>
  <dcterms:created xsi:type="dcterms:W3CDTF">2015-03-06T14:26:00Z</dcterms:created>
  <dcterms:modified xsi:type="dcterms:W3CDTF">2015-03-06T14:56:00Z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0x010100023841970D7D024EB33BBB4BEA5DBC63</vt:lpwstr>
  </property>
</Properties>
</file>